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141" w:rsidRDefault="00957141" w:rsidP="000C66F3">
      <w:pPr>
        <w:spacing w:before="40"/>
        <w:jc w:val="center"/>
        <w:rPr>
          <w:b/>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353.35pt;margin-top:-35.45pt;width:130.55pt;height:172.8pt;z-index:251658240;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">
            <v:imagedata r:id="rId5" o:title=""/>
            <o:lock v:ext="edit" aspectratio="f"/>
            <w10:wrap type="square"/>
          </v:shape>
        </w:pict>
      </w:r>
    </w:p>
    <w:p w:rsidR="00957141" w:rsidRDefault="00957141" w:rsidP="000C66F3">
      <w:pPr>
        <w:spacing w:before="40"/>
        <w:jc w:val="center"/>
        <w:rPr>
          <w:b/>
          <w:lang w:val="en-US"/>
        </w:rPr>
      </w:pPr>
    </w:p>
    <w:p w:rsidR="00957141" w:rsidRDefault="00957141" w:rsidP="000C66F3">
      <w:pPr>
        <w:spacing w:before="40"/>
        <w:jc w:val="center"/>
        <w:rPr>
          <w:b/>
          <w:lang w:val="en-US"/>
        </w:rPr>
      </w:pPr>
    </w:p>
    <w:p w:rsidR="00957141" w:rsidRDefault="00957141" w:rsidP="000C66F3">
      <w:pPr>
        <w:spacing w:before="40"/>
        <w:jc w:val="center"/>
        <w:rPr>
          <w:b/>
          <w:sz w:val="44"/>
          <w:szCs w:val="44"/>
        </w:rPr>
      </w:pPr>
    </w:p>
    <w:p w:rsidR="00957141" w:rsidRDefault="00957141" w:rsidP="000C66F3">
      <w:pPr>
        <w:spacing w:before="40"/>
        <w:jc w:val="center"/>
        <w:rPr>
          <w:b/>
          <w:sz w:val="44"/>
          <w:szCs w:val="44"/>
        </w:rPr>
      </w:pPr>
    </w:p>
    <w:p w:rsidR="00957141" w:rsidRDefault="00957141" w:rsidP="000C66F3">
      <w:pPr>
        <w:spacing w:before="40"/>
        <w:jc w:val="center"/>
        <w:rPr>
          <w:b/>
          <w:sz w:val="44"/>
          <w:szCs w:val="44"/>
        </w:rPr>
      </w:pPr>
    </w:p>
    <w:p w:rsidR="00957141" w:rsidRDefault="00957141" w:rsidP="000C66F3">
      <w:pPr>
        <w:spacing w:before="40"/>
        <w:jc w:val="center"/>
        <w:rPr>
          <w:b/>
          <w:sz w:val="44"/>
          <w:szCs w:val="44"/>
        </w:rPr>
      </w:pPr>
    </w:p>
    <w:p w:rsidR="00957141" w:rsidRDefault="00957141" w:rsidP="000C66F3">
      <w:pPr>
        <w:spacing w:before="40"/>
        <w:jc w:val="center"/>
        <w:rPr>
          <w:b/>
          <w:sz w:val="44"/>
          <w:szCs w:val="44"/>
        </w:rPr>
      </w:pPr>
    </w:p>
    <w:p w:rsidR="00957141" w:rsidRPr="003A509C" w:rsidRDefault="00957141" w:rsidP="000C66F3">
      <w:pPr>
        <w:spacing w:before="40"/>
        <w:jc w:val="center"/>
        <w:rPr>
          <w:b/>
          <w:sz w:val="36"/>
          <w:szCs w:val="36"/>
        </w:rPr>
      </w:pPr>
    </w:p>
    <w:p w:rsidR="00957141" w:rsidRPr="003A509C" w:rsidRDefault="00957141" w:rsidP="003A509C">
      <w:pPr>
        <w:spacing w:before="40" w:line="360" w:lineRule="auto"/>
        <w:jc w:val="center"/>
        <w:rPr>
          <w:rFonts w:ascii="Bookman Old Style" w:hAnsi="Bookman Old Style"/>
          <w:b/>
          <w:sz w:val="36"/>
          <w:szCs w:val="36"/>
        </w:rPr>
      </w:pPr>
      <w:r w:rsidRPr="003A509C">
        <w:rPr>
          <w:rFonts w:ascii="Bookman Old Style" w:hAnsi="Bookman Old Style"/>
          <w:b/>
          <w:sz w:val="36"/>
          <w:szCs w:val="36"/>
        </w:rPr>
        <w:t xml:space="preserve">Подборка конспектов непосредственно образовательной деятельности с детьми старшего дошкольного возраста по </w:t>
      </w:r>
      <w:r>
        <w:rPr>
          <w:rFonts w:ascii="Bookman Old Style" w:hAnsi="Bookman Old Style"/>
          <w:b/>
          <w:sz w:val="36"/>
          <w:szCs w:val="36"/>
        </w:rPr>
        <w:t>формированию основ безопасности</w:t>
      </w:r>
    </w:p>
    <w:p w:rsidR="00957141" w:rsidRDefault="00957141" w:rsidP="000C66F3">
      <w:pPr>
        <w:spacing w:before="40"/>
        <w:jc w:val="center"/>
        <w:rPr>
          <w:b/>
          <w:sz w:val="44"/>
          <w:szCs w:val="44"/>
        </w:rPr>
      </w:pPr>
    </w:p>
    <w:p w:rsidR="00957141" w:rsidRDefault="00957141" w:rsidP="00C83382">
      <w:pPr>
        <w:spacing w:before="40"/>
        <w:jc w:val="center"/>
        <w:rPr>
          <w:sz w:val="32"/>
          <w:szCs w:val="32"/>
        </w:rPr>
      </w:pPr>
    </w:p>
    <w:p w:rsidR="00957141" w:rsidRDefault="00957141" w:rsidP="00C83382">
      <w:pPr>
        <w:spacing w:before="40"/>
        <w:jc w:val="center"/>
        <w:rPr>
          <w:sz w:val="36"/>
          <w:szCs w:val="36"/>
        </w:rPr>
      </w:pPr>
      <w:r>
        <w:rPr>
          <w:noProof/>
        </w:rPr>
        <w:pict>
          <v:shape id="Рисунок 1" o:spid="_x0000_s1027" type="#_x0000_t75" style="position:absolute;left:0;text-align:left;margin-left:-59pt;margin-top:3.9pt;width:125.75pt;height:166.55pt;z-index:251657216;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10;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">
            <v:imagedata r:id="rId6" o:title=""/>
            <o:lock v:ext="edit" aspectratio="f"/>
            <w10:wrap type="square"/>
          </v:shape>
        </w:pict>
      </w:r>
    </w:p>
    <w:p w:rsidR="00957141" w:rsidRDefault="00957141" w:rsidP="00C83382">
      <w:pPr>
        <w:spacing w:before="40"/>
        <w:jc w:val="center"/>
        <w:rPr>
          <w:sz w:val="36"/>
          <w:szCs w:val="36"/>
        </w:rPr>
      </w:pPr>
    </w:p>
    <w:p w:rsidR="00957141" w:rsidRDefault="00957141" w:rsidP="00C83382">
      <w:pPr>
        <w:spacing w:before="40"/>
        <w:jc w:val="center"/>
        <w:rPr>
          <w:sz w:val="36"/>
          <w:szCs w:val="36"/>
        </w:rPr>
      </w:pPr>
    </w:p>
    <w:p w:rsidR="00957141" w:rsidRDefault="00957141" w:rsidP="00C83382">
      <w:pPr>
        <w:spacing w:before="40"/>
        <w:jc w:val="center"/>
        <w:rPr>
          <w:sz w:val="36"/>
          <w:szCs w:val="36"/>
        </w:rPr>
      </w:pPr>
    </w:p>
    <w:p w:rsidR="00957141" w:rsidRDefault="00957141" w:rsidP="00C83382">
      <w:pPr>
        <w:spacing w:before="40"/>
        <w:jc w:val="center"/>
        <w:rPr>
          <w:sz w:val="36"/>
          <w:szCs w:val="36"/>
        </w:rPr>
      </w:pPr>
    </w:p>
    <w:p w:rsidR="00957141" w:rsidRDefault="00957141" w:rsidP="00C83382">
      <w:pPr>
        <w:spacing w:before="40"/>
        <w:jc w:val="center"/>
        <w:rPr>
          <w:sz w:val="36"/>
          <w:szCs w:val="36"/>
        </w:rPr>
      </w:pPr>
    </w:p>
    <w:p w:rsidR="00957141" w:rsidRDefault="00957141" w:rsidP="00C83382">
      <w:pPr>
        <w:spacing w:before="40"/>
        <w:jc w:val="center"/>
        <w:rPr>
          <w:sz w:val="36"/>
          <w:szCs w:val="36"/>
        </w:rPr>
      </w:pPr>
    </w:p>
    <w:p w:rsidR="00957141" w:rsidRDefault="00957141" w:rsidP="00C83382">
      <w:pPr>
        <w:spacing w:before="40"/>
        <w:jc w:val="center"/>
        <w:rPr>
          <w:sz w:val="36"/>
          <w:szCs w:val="36"/>
        </w:rPr>
      </w:pPr>
    </w:p>
    <w:p w:rsidR="00957141" w:rsidRDefault="00957141" w:rsidP="003A509C">
      <w:pPr>
        <w:spacing w:before="40" w:line="360" w:lineRule="auto"/>
        <w:jc w:val="both"/>
        <w:rPr>
          <w:b/>
          <w:sz w:val="36"/>
          <w:szCs w:val="36"/>
        </w:rPr>
      </w:pPr>
    </w:p>
    <w:p w:rsidR="00957141" w:rsidRDefault="00957141" w:rsidP="003A509C">
      <w:pPr>
        <w:spacing w:before="40" w:line="360" w:lineRule="auto"/>
        <w:jc w:val="both"/>
        <w:rPr>
          <w:b/>
          <w:sz w:val="36"/>
          <w:szCs w:val="36"/>
        </w:rPr>
      </w:pPr>
    </w:p>
    <w:p w:rsidR="00957141" w:rsidRDefault="00957141" w:rsidP="003A509C">
      <w:pPr>
        <w:spacing w:before="40" w:line="360" w:lineRule="auto"/>
        <w:jc w:val="both"/>
        <w:rPr>
          <w:b/>
          <w:sz w:val="36"/>
          <w:szCs w:val="36"/>
        </w:rPr>
      </w:pPr>
    </w:p>
    <w:p w:rsidR="00957141" w:rsidRDefault="00957141" w:rsidP="003A509C">
      <w:pPr>
        <w:spacing w:before="40" w:line="360" w:lineRule="auto"/>
        <w:jc w:val="both"/>
        <w:rPr>
          <w:b/>
          <w:sz w:val="36"/>
          <w:szCs w:val="36"/>
        </w:rPr>
      </w:pPr>
    </w:p>
    <w:p w:rsidR="00957141" w:rsidRDefault="00957141" w:rsidP="003A509C">
      <w:pPr>
        <w:spacing w:before="40" w:line="360" w:lineRule="auto"/>
        <w:jc w:val="both"/>
        <w:rPr>
          <w:rFonts w:ascii="Bookman Old Style" w:hAnsi="Bookman Old Style"/>
          <w:b/>
          <w:sz w:val="28"/>
          <w:szCs w:val="28"/>
        </w:rPr>
      </w:pPr>
    </w:p>
    <w:p w:rsidR="00957141" w:rsidRPr="003A509C" w:rsidRDefault="00957141" w:rsidP="003A509C">
      <w:pPr>
        <w:spacing w:before="40" w:line="360" w:lineRule="auto"/>
        <w:jc w:val="center"/>
        <w:rPr>
          <w:rFonts w:ascii="Bookman Old Style" w:hAnsi="Bookman Old Style"/>
          <w:b/>
          <w:sz w:val="32"/>
          <w:szCs w:val="32"/>
        </w:rPr>
      </w:pPr>
      <w:r w:rsidRPr="003A509C">
        <w:rPr>
          <w:rFonts w:ascii="Bookman Old Style" w:hAnsi="Bookman Old Style"/>
          <w:b/>
          <w:sz w:val="32"/>
          <w:szCs w:val="32"/>
        </w:rPr>
        <w:t>Тема:</w:t>
      </w:r>
    </w:p>
    <w:p w:rsidR="00957141" w:rsidRPr="003A509C" w:rsidRDefault="00957141" w:rsidP="003A509C">
      <w:pPr>
        <w:spacing w:line="360" w:lineRule="auto"/>
        <w:jc w:val="center"/>
        <w:rPr>
          <w:rFonts w:ascii="Bookman Old Style" w:hAnsi="Bookman Old Style"/>
          <w:b/>
          <w:sz w:val="32"/>
          <w:szCs w:val="32"/>
        </w:rPr>
      </w:pPr>
      <w:r>
        <w:rPr>
          <w:rFonts w:ascii="Bookman Old Style" w:hAnsi="Bookman Old Style"/>
          <w:b/>
          <w:sz w:val="32"/>
          <w:szCs w:val="32"/>
        </w:rPr>
        <w:t>"</w:t>
      </w:r>
      <w:r w:rsidRPr="003A509C">
        <w:rPr>
          <w:rFonts w:ascii="Bookman Old Style" w:hAnsi="Bookman Old Style"/>
          <w:b/>
          <w:sz w:val="32"/>
          <w:szCs w:val="32"/>
        </w:rPr>
        <w:t>Что нужно делать при пожаре</w:t>
      </w:r>
      <w:r>
        <w:rPr>
          <w:rFonts w:ascii="Bookman Old Style" w:hAnsi="Bookman Old Style"/>
          <w:b/>
          <w:sz w:val="32"/>
          <w:szCs w:val="32"/>
        </w:rPr>
        <w:t>"</w:t>
      </w:r>
    </w:p>
    <w:p w:rsidR="00957141" w:rsidRPr="003A509C" w:rsidRDefault="00957141" w:rsidP="003A509C">
      <w:pPr>
        <w:spacing w:line="360" w:lineRule="auto"/>
        <w:jc w:val="both"/>
        <w:rPr>
          <w:rFonts w:ascii="Bookman Old Style" w:hAnsi="Bookman Old Style"/>
          <w:b/>
          <w:sz w:val="28"/>
          <w:szCs w:val="28"/>
        </w:rPr>
      </w:pPr>
      <w:r w:rsidRPr="003A509C">
        <w:rPr>
          <w:rFonts w:ascii="Bookman Old Style" w:hAnsi="Bookman Old Style"/>
          <w:b/>
          <w:sz w:val="28"/>
          <w:szCs w:val="28"/>
        </w:rPr>
        <w:t>Задачи:</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Знать и соблюдать ППБ. Вызвать у детей чувство неприятия к нарушителям, воспитывать бдительность.</w:t>
      </w:r>
    </w:p>
    <w:p w:rsidR="00957141" w:rsidRDefault="00957141" w:rsidP="003A509C">
      <w:pPr>
        <w:spacing w:before="60" w:line="360" w:lineRule="auto"/>
        <w:ind w:firstLine="567"/>
        <w:jc w:val="both"/>
        <w:rPr>
          <w:rFonts w:ascii="Bookman Old Style" w:hAnsi="Bookman Old Style"/>
          <w:sz w:val="28"/>
          <w:szCs w:val="28"/>
        </w:rPr>
      </w:pPr>
      <w:r w:rsidRPr="003A509C">
        <w:rPr>
          <w:rFonts w:ascii="Bookman Old Style" w:hAnsi="Bookman Old Style"/>
          <w:sz w:val="28"/>
          <w:szCs w:val="28"/>
        </w:rPr>
        <w:t>Большую</w:t>
      </w:r>
      <w:r w:rsidRPr="003A509C">
        <w:rPr>
          <w:rFonts w:ascii="Bookman Old Style" w:hAnsi="Bookman Old Style"/>
          <w:sz w:val="28"/>
          <w:szCs w:val="28"/>
        </w:rPr>
        <w:tab/>
        <w:t>помощь в изучении детьми ППБ  оказывают  родители: помогают заучивать  стихи о пожаре,  запоминают пословицы,  поговорки, составляют рассказы по плакатам из серии «Огонь и люди».</w:t>
      </w:r>
    </w:p>
    <w:p w:rsidR="00957141" w:rsidRPr="003A509C" w:rsidRDefault="00957141" w:rsidP="003A509C">
      <w:pPr>
        <w:spacing w:before="60" w:line="360" w:lineRule="auto"/>
        <w:jc w:val="both"/>
        <w:rPr>
          <w:rFonts w:ascii="Bookman Old Style" w:hAnsi="Bookman Old Style"/>
          <w:b/>
          <w:sz w:val="28"/>
          <w:szCs w:val="28"/>
        </w:rPr>
      </w:pPr>
      <w:r w:rsidRPr="003A509C">
        <w:rPr>
          <w:rFonts w:ascii="Bookman Old Style" w:hAnsi="Bookman Old Style"/>
          <w:b/>
          <w:sz w:val="28"/>
          <w:szCs w:val="28"/>
        </w:rPr>
        <w:t>Формы работы:</w:t>
      </w:r>
    </w:p>
    <w:p w:rsidR="00957141" w:rsidRPr="003A509C" w:rsidRDefault="00957141" w:rsidP="003A509C">
      <w:pPr>
        <w:spacing w:before="60" w:line="360" w:lineRule="auto"/>
        <w:ind w:firstLine="567"/>
        <w:jc w:val="both"/>
        <w:rPr>
          <w:rFonts w:ascii="Bookman Old Style" w:hAnsi="Bookman Old Style"/>
          <w:sz w:val="28"/>
          <w:szCs w:val="28"/>
        </w:rPr>
      </w:pPr>
      <w:r w:rsidRPr="003A509C">
        <w:rPr>
          <w:rFonts w:ascii="Bookman Old Style" w:hAnsi="Bookman Old Style"/>
          <w:sz w:val="28"/>
          <w:szCs w:val="28"/>
        </w:rPr>
        <w:t>1. Беседа о правилах поведения при пожаре:</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в случае пожара следует немедленно покинуть опасное место и позвать взрослых;</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если дома есть младшие дети, необходимо позаботиться о них -забрать с собой и пробираться к выходу;</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если есть дома телефон,  позвонить по "ноль один", затем родителям на работу или соседям и друзьям родителей.</w:t>
      </w:r>
    </w:p>
    <w:p w:rsidR="00957141" w:rsidRPr="003A509C" w:rsidRDefault="00957141" w:rsidP="003A509C">
      <w:pPr>
        <w:spacing w:before="60"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2. Викторина "Береги свой дом от пожара". </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3. Итоговая  беседа  на  тему  "С  огнем играть опасно - это всем должно быть ясно".</w:t>
      </w:r>
    </w:p>
    <w:p w:rsidR="00957141" w:rsidRPr="003A509C" w:rsidRDefault="00957141" w:rsidP="003A509C">
      <w:pPr>
        <w:spacing w:before="60" w:line="360" w:lineRule="auto"/>
        <w:ind w:firstLine="567"/>
        <w:jc w:val="both"/>
        <w:rPr>
          <w:rFonts w:ascii="Bookman Old Style" w:hAnsi="Bookman Old Style"/>
          <w:sz w:val="28"/>
          <w:szCs w:val="28"/>
        </w:rPr>
      </w:pPr>
      <w:r w:rsidRPr="003A509C">
        <w:rPr>
          <w:rFonts w:ascii="Bookman Old Style" w:hAnsi="Bookman Old Style"/>
          <w:sz w:val="28"/>
          <w:szCs w:val="28"/>
        </w:rPr>
        <w:t>4. Дидактическая игра "Занимательная шкатулка".</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u w:val="single"/>
        </w:rPr>
        <w:t>Цель игры:</w:t>
      </w:r>
      <w:r w:rsidRPr="003A509C">
        <w:rPr>
          <w:rFonts w:ascii="Bookman Old Style" w:hAnsi="Bookman Old Style"/>
          <w:sz w:val="28"/>
          <w:szCs w:val="28"/>
        </w:rPr>
        <w:t xml:space="preserve"> продолжить знакомство детей с профессией пожарного, уточнить понятия о первичных средствах  пожаротушения,  активизировать словарный запас, совершенствовать память, мышление, быстроту реакции.</w:t>
      </w:r>
    </w:p>
    <w:p w:rsidR="00957141" w:rsidRPr="003A509C" w:rsidRDefault="00957141" w:rsidP="003A509C">
      <w:pPr>
        <w:pStyle w:val="BodyTextIndent2"/>
        <w:spacing w:line="360" w:lineRule="auto"/>
        <w:rPr>
          <w:rFonts w:ascii="Bookman Old Style" w:hAnsi="Bookman Old Style"/>
          <w:szCs w:val="28"/>
        </w:rPr>
      </w:pPr>
      <w:r w:rsidRPr="003A509C">
        <w:rPr>
          <w:rFonts w:ascii="Bookman Old Style" w:hAnsi="Bookman Old Style"/>
          <w:szCs w:val="28"/>
          <w:u w:val="single"/>
        </w:rPr>
        <w:t>Ход игры:</w:t>
      </w:r>
      <w:r w:rsidRPr="003A509C">
        <w:rPr>
          <w:rFonts w:ascii="Bookman Old Style" w:hAnsi="Bookman Old Style"/>
          <w:szCs w:val="28"/>
        </w:rPr>
        <w:t xml:space="preserve">  ребенок вынимает из шкатулки  картинку,  показывает изображенный на ней предмет,  рассказывает, как им пользоваться. Затем читает отрывок из произведения о пожарных.  За каждый правильный ответ ребенок получает карточку с флажком или фишку. Выигрывает тот, кто на</w:t>
      </w:r>
      <w:r w:rsidRPr="003A509C">
        <w:rPr>
          <w:rFonts w:ascii="Bookman Old Style" w:hAnsi="Bookman Old Style"/>
          <w:szCs w:val="28"/>
        </w:rPr>
        <w:softHyphen/>
        <w:t>берет больше карточек.</w:t>
      </w:r>
    </w:p>
    <w:p w:rsidR="00957141" w:rsidRPr="003A509C" w:rsidRDefault="00957141" w:rsidP="003A509C">
      <w:pPr>
        <w:pStyle w:val="BodyTextIndent2"/>
        <w:spacing w:line="360" w:lineRule="auto"/>
        <w:rPr>
          <w:rFonts w:ascii="Bookman Old Style" w:hAnsi="Bookman Old Style"/>
          <w:szCs w:val="28"/>
        </w:rPr>
      </w:pPr>
    </w:p>
    <w:p w:rsidR="00957141" w:rsidRPr="003A509C" w:rsidRDefault="00957141" w:rsidP="003A509C">
      <w:pPr>
        <w:spacing w:line="360" w:lineRule="auto"/>
        <w:ind w:right="-30"/>
        <w:jc w:val="center"/>
        <w:rPr>
          <w:rFonts w:ascii="Bookman Old Style" w:hAnsi="Bookman Old Style"/>
          <w:b/>
          <w:sz w:val="32"/>
          <w:szCs w:val="32"/>
        </w:rPr>
      </w:pPr>
      <w:r w:rsidRPr="003A509C">
        <w:rPr>
          <w:rFonts w:ascii="Bookman Old Style" w:hAnsi="Bookman Old Style"/>
          <w:b/>
          <w:sz w:val="32"/>
          <w:szCs w:val="32"/>
        </w:rPr>
        <w:t>Тема:</w:t>
      </w:r>
    </w:p>
    <w:p w:rsidR="00957141" w:rsidRPr="003A509C" w:rsidRDefault="00957141" w:rsidP="003A509C">
      <w:pPr>
        <w:spacing w:line="360" w:lineRule="auto"/>
        <w:ind w:right="-30"/>
        <w:jc w:val="center"/>
        <w:rPr>
          <w:rFonts w:ascii="Bookman Old Style" w:hAnsi="Bookman Old Style"/>
          <w:b/>
          <w:sz w:val="32"/>
          <w:szCs w:val="32"/>
        </w:rPr>
      </w:pPr>
      <w:r w:rsidRPr="003A509C">
        <w:rPr>
          <w:rFonts w:ascii="Bookman Old Style" w:hAnsi="Bookman Old Style"/>
          <w:b/>
          <w:sz w:val="32"/>
          <w:szCs w:val="32"/>
        </w:rPr>
        <w:t>Пожарный автомобиль и противопожарное</w:t>
      </w:r>
    </w:p>
    <w:p w:rsidR="00957141" w:rsidRPr="003A509C" w:rsidRDefault="00957141" w:rsidP="003A509C">
      <w:pPr>
        <w:spacing w:line="360" w:lineRule="auto"/>
        <w:ind w:right="-30"/>
        <w:jc w:val="center"/>
        <w:rPr>
          <w:rFonts w:ascii="Bookman Old Style" w:hAnsi="Bookman Old Style"/>
          <w:b/>
          <w:sz w:val="32"/>
          <w:szCs w:val="32"/>
        </w:rPr>
      </w:pPr>
      <w:r w:rsidRPr="003A509C">
        <w:rPr>
          <w:rFonts w:ascii="Bookman Old Style" w:hAnsi="Bookman Old Style"/>
          <w:b/>
          <w:sz w:val="32"/>
          <w:szCs w:val="32"/>
        </w:rPr>
        <w:t xml:space="preserve">оборудование </w:t>
      </w:r>
    </w:p>
    <w:p w:rsidR="00957141" w:rsidRPr="000C21E8" w:rsidRDefault="00957141" w:rsidP="000C21E8">
      <w:pPr>
        <w:spacing w:line="360" w:lineRule="auto"/>
        <w:ind w:right="-30" w:firstLine="567"/>
        <w:jc w:val="both"/>
        <w:rPr>
          <w:rFonts w:ascii="Bookman Old Style" w:hAnsi="Bookman Old Style"/>
          <w:sz w:val="28"/>
          <w:szCs w:val="28"/>
        </w:rPr>
      </w:pPr>
      <w:r w:rsidRPr="000C21E8">
        <w:rPr>
          <w:rFonts w:ascii="Bookman Old Style" w:hAnsi="Bookman Old Style"/>
          <w:b/>
          <w:sz w:val="28"/>
          <w:szCs w:val="28"/>
        </w:rPr>
        <w:t>Задачи:</w:t>
      </w:r>
      <w:r w:rsidRPr="003A509C">
        <w:rPr>
          <w:rFonts w:ascii="Bookman Old Style" w:hAnsi="Bookman Old Style"/>
          <w:sz w:val="28"/>
          <w:szCs w:val="28"/>
        </w:rPr>
        <w:t xml:space="preserve">  знать назначение  пожарных  автомобилей, рассказать о  боевой одежде,  снаряжении пожарного-бойца,  о средствах связи   (в форме свободно</w:t>
      </w:r>
      <w:r>
        <w:rPr>
          <w:rFonts w:ascii="Bookman Old Style" w:hAnsi="Bookman Old Style"/>
          <w:sz w:val="28"/>
          <w:szCs w:val="28"/>
        </w:rPr>
        <w:t>го диалога и наводящих вопросов</w:t>
      </w:r>
      <w:r w:rsidRPr="003A509C">
        <w:rPr>
          <w:rFonts w:ascii="Bookman Old Style" w:hAnsi="Bookman Old Style"/>
          <w:sz w:val="28"/>
          <w:szCs w:val="28"/>
        </w:rPr>
        <w:t>).</w:t>
      </w:r>
      <w:r>
        <w:rPr>
          <w:rFonts w:ascii="Bookman Old Style" w:hAnsi="Bookman Old Style"/>
          <w:sz w:val="28"/>
          <w:szCs w:val="28"/>
        </w:rPr>
        <w:t xml:space="preserve"> </w:t>
      </w:r>
      <w:r w:rsidRPr="000C21E8">
        <w:rPr>
          <w:rFonts w:ascii="Bookman Old Style" w:hAnsi="Bookman Old Style"/>
          <w:sz w:val="28"/>
          <w:szCs w:val="28"/>
        </w:rPr>
        <w:t>Активизация словаря:</w:t>
      </w:r>
      <w:r w:rsidRPr="003A509C">
        <w:rPr>
          <w:rFonts w:ascii="Bookman Old Style" w:hAnsi="Bookman Old Style"/>
          <w:sz w:val="28"/>
          <w:szCs w:val="28"/>
        </w:rPr>
        <w:t xml:space="preserve"> боец, огнетушитель, струя, автоцистерна. насос, лом,  багор,  сигнальные огни, звуковой сигнал (сирена), пожарный рукав.</w:t>
      </w:r>
    </w:p>
    <w:p w:rsidR="00957141" w:rsidRPr="003A509C" w:rsidRDefault="00957141" w:rsidP="003A509C">
      <w:pPr>
        <w:spacing w:before="60" w:line="360" w:lineRule="auto"/>
        <w:jc w:val="both"/>
        <w:rPr>
          <w:rFonts w:ascii="Bookman Old Style" w:hAnsi="Bookman Old Style"/>
          <w:b/>
          <w:sz w:val="28"/>
          <w:szCs w:val="28"/>
        </w:rPr>
      </w:pPr>
      <w:r w:rsidRPr="003A509C">
        <w:rPr>
          <w:rFonts w:ascii="Bookman Old Style" w:hAnsi="Bookman Old Style"/>
          <w:b/>
          <w:sz w:val="28"/>
          <w:szCs w:val="28"/>
        </w:rPr>
        <w:t>Формы работы:</w:t>
      </w:r>
    </w:p>
    <w:p w:rsidR="00957141" w:rsidRPr="003A509C" w:rsidRDefault="00957141" w:rsidP="003A509C">
      <w:pPr>
        <w:spacing w:line="360" w:lineRule="auto"/>
        <w:ind w:right="-30" w:firstLine="567"/>
        <w:jc w:val="both"/>
        <w:rPr>
          <w:rFonts w:ascii="Bookman Old Style" w:hAnsi="Bookman Old Style"/>
          <w:sz w:val="28"/>
          <w:szCs w:val="28"/>
        </w:rPr>
      </w:pPr>
      <w:r w:rsidRPr="003A509C">
        <w:rPr>
          <w:rFonts w:ascii="Bookman Old Style" w:hAnsi="Bookman Old Style"/>
          <w:sz w:val="28"/>
          <w:szCs w:val="28"/>
        </w:rPr>
        <w:t>1. Знакомство детей с пожарным щитом в детском саду.</w:t>
      </w:r>
    </w:p>
    <w:p w:rsidR="00957141" w:rsidRPr="003A509C" w:rsidRDefault="00957141" w:rsidP="003A509C">
      <w:pPr>
        <w:spacing w:line="360" w:lineRule="auto"/>
        <w:ind w:right="-30" w:firstLine="567"/>
        <w:jc w:val="both"/>
        <w:rPr>
          <w:rFonts w:ascii="Bookman Old Style" w:hAnsi="Bookman Old Style"/>
          <w:sz w:val="28"/>
          <w:szCs w:val="28"/>
        </w:rPr>
      </w:pPr>
      <w:r w:rsidRPr="003A509C">
        <w:rPr>
          <w:rFonts w:ascii="Bookman Old Style" w:hAnsi="Bookman Old Style"/>
          <w:sz w:val="28"/>
          <w:szCs w:val="28"/>
        </w:rPr>
        <w:t>Рассказ вос</w:t>
      </w:r>
      <w:r w:rsidRPr="003A509C">
        <w:rPr>
          <w:rFonts w:ascii="Bookman Old Style" w:hAnsi="Bookman Old Style"/>
          <w:sz w:val="28"/>
          <w:szCs w:val="28"/>
        </w:rPr>
        <w:softHyphen/>
        <w:t>питателя о первичных средствах пожаротушения.</w:t>
      </w:r>
    </w:p>
    <w:p w:rsidR="00957141" w:rsidRPr="003A509C" w:rsidRDefault="00957141" w:rsidP="003A509C">
      <w:pPr>
        <w:spacing w:before="40" w:line="360" w:lineRule="auto"/>
        <w:ind w:right="-30" w:firstLine="567"/>
        <w:jc w:val="both"/>
        <w:rPr>
          <w:rFonts w:ascii="Bookman Old Style" w:hAnsi="Bookman Old Style"/>
          <w:sz w:val="28"/>
          <w:szCs w:val="28"/>
        </w:rPr>
      </w:pPr>
      <w:r w:rsidRPr="003A509C">
        <w:rPr>
          <w:rFonts w:ascii="Bookman Old Style" w:hAnsi="Bookman Old Style"/>
          <w:sz w:val="28"/>
          <w:szCs w:val="28"/>
        </w:rPr>
        <w:t>2. Дидактическая игра "Помоги пожарному".</w:t>
      </w:r>
    </w:p>
    <w:p w:rsidR="00957141" w:rsidRPr="003A509C" w:rsidRDefault="00957141" w:rsidP="003A509C">
      <w:pPr>
        <w:spacing w:before="40" w:line="360" w:lineRule="auto"/>
        <w:ind w:right="-30" w:firstLine="567"/>
        <w:jc w:val="both"/>
        <w:rPr>
          <w:rFonts w:ascii="Bookman Old Style" w:hAnsi="Bookman Old Style"/>
          <w:sz w:val="28"/>
          <w:szCs w:val="28"/>
        </w:rPr>
      </w:pPr>
      <w:r w:rsidRPr="003A509C">
        <w:rPr>
          <w:rFonts w:ascii="Bookman Old Style" w:hAnsi="Bookman Old Style"/>
          <w:sz w:val="28"/>
          <w:szCs w:val="28"/>
        </w:rPr>
        <w:t>3. Аппликация и лепка на тему "Осторожно, огонь!</w:t>
      </w:r>
      <w:r w:rsidRPr="003A509C">
        <w:rPr>
          <w:rFonts w:ascii="Bookman Old Style" w:hAnsi="Bookman Old Style"/>
          <w:sz w:val="28"/>
          <w:szCs w:val="28"/>
          <w:vertAlign w:val="superscript"/>
        </w:rPr>
        <w:t>»</w:t>
      </w:r>
    </w:p>
    <w:p w:rsidR="00957141" w:rsidRPr="003A509C" w:rsidRDefault="00957141" w:rsidP="003A509C">
      <w:pPr>
        <w:spacing w:line="360" w:lineRule="auto"/>
        <w:ind w:right="-30" w:firstLine="567"/>
        <w:jc w:val="both"/>
        <w:rPr>
          <w:rFonts w:ascii="Bookman Old Style" w:hAnsi="Bookman Old Style"/>
          <w:sz w:val="28"/>
          <w:szCs w:val="28"/>
        </w:rPr>
      </w:pPr>
      <w:r>
        <w:rPr>
          <w:rFonts w:ascii="Bookman Old Style" w:hAnsi="Bookman Old Style"/>
          <w:sz w:val="28"/>
          <w:szCs w:val="28"/>
        </w:rPr>
        <w:t>4.</w:t>
      </w:r>
      <w:r w:rsidRPr="003A509C">
        <w:rPr>
          <w:rFonts w:ascii="Bookman Old Style" w:hAnsi="Bookman Old Style"/>
          <w:sz w:val="28"/>
          <w:szCs w:val="28"/>
        </w:rPr>
        <w:t>Знакомство детей с пожарным автомобилем (выезд боевого расчета пожарной части в детский сад).</w:t>
      </w:r>
    </w:p>
    <w:p w:rsidR="00957141" w:rsidRPr="003A509C" w:rsidRDefault="00957141" w:rsidP="000C21E8">
      <w:pPr>
        <w:spacing w:line="360" w:lineRule="auto"/>
        <w:ind w:right="-30" w:firstLine="567"/>
        <w:jc w:val="both"/>
        <w:rPr>
          <w:rFonts w:ascii="Bookman Old Style" w:hAnsi="Bookman Old Style"/>
          <w:sz w:val="28"/>
          <w:szCs w:val="28"/>
        </w:rPr>
      </w:pPr>
      <w:r w:rsidRPr="003A509C">
        <w:rPr>
          <w:rFonts w:ascii="Bookman Old Style" w:hAnsi="Bookman Old Style"/>
          <w:sz w:val="28"/>
          <w:szCs w:val="28"/>
        </w:rPr>
        <w:t xml:space="preserve">5. Сюжетное рисование на тему "Пожарные машины тушат огонь". </w:t>
      </w:r>
    </w:p>
    <w:p w:rsidR="00957141" w:rsidRPr="003A509C" w:rsidRDefault="00957141" w:rsidP="003A509C">
      <w:pPr>
        <w:pStyle w:val="Heading1"/>
        <w:spacing w:line="360" w:lineRule="auto"/>
        <w:ind w:firstLine="709"/>
        <w:jc w:val="both"/>
        <w:rPr>
          <w:rFonts w:ascii="Bookman Old Style" w:hAnsi="Bookman Old Style"/>
          <w:szCs w:val="28"/>
          <w:u w:val="single"/>
        </w:rPr>
      </w:pPr>
      <w:r w:rsidRPr="003A509C">
        <w:rPr>
          <w:rFonts w:ascii="Bookman Old Style" w:hAnsi="Bookman Old Style"/>
          <w:szCs w:val="28"/>
          <w:u w:val="single"/>
        </w:rPr>
        <w:t>Ход встречи с боевым расчетом на пожарной машине</w:t>
      </w:r>
    </w:p>
    <w:p w:rsidR="00957141" w:rsidRPr="003A509C" w:rsidRDefault="00957141" w:rsidP="003A509C">
      <w:pPr>
        <w:pStyle w:val="Heading1"/>
        <w:spacing w:line="360" w:lineRule="auto"/>
        <w:ind w:firstLine="567"/>
        <w:jc w:val="both"/>
        <w:rPr>
          <w:rFonts w:ascii="Bookman Old Style" w:hAnsi="Bookman Old Style"/>
          <w:szCs w:val="28"/>
        </w:rPr>
      </w:pPr>
      <w:r w:rsidRPr="003A509C">
        <w:rPr>
          <w:rFonts w:ascii="Bookman Old Style" w:hAnsi="Bookman Old Style"/>
          <w:szCs w:val="28"/>
        </w:rPr>
        <w:t>Перед встречей воспитатель проводит с детьми небольшую  беседу  о том, как  нужно  себя  вести во время приема гостей из пожарной части. Объясняет детям цель встречи с боевым расчетом.</w:t>
      </w:r>
    </w:p>
    <w:p w:rsidR="00957141" w:rsidRPr="003A509C" w:rsidRDefault="00957141" w:rsidP="003A509C">
      <w:pPr>
        <w:spacing w:line="360" w:lineRule="auto"/>
        <w:ind w:right="-30" w:firstLine="567"/>
        <w:jc w:val="both"/>
        <w:rPr>
          <w:rFonts w:ascii="Bookman Old Style" w:hAnsi="Bookman Old Style"/>
          <w:sz w:val="28"/>
          <w:szCs w:val="28"/>
        </w:rPr>
      </w:pPr>
      <w:r w:rsidRPr="003A509C">
        <w:rPr>
          <w:rFonts w:ascii="Bookman Old Style" w:hAnsi="Bookman Old Style"/>
          <w:sz w:val="28"/>
          <w:szCs w:val="28"/>
        </w:rPr>
        <w:t>Во время встречи дети наблюдают, как пожарный в считанные секунды надевает защитный костюм и занимает свое место в машине.  Командир отделения объясняет и показывает необходимый инвентарь для тушения пожара, подводит детей к пониманию того, что с огнем играть опасно, что маленькие дети не должны брать в руки спички,  включать электроприборы и газовые плиты. Иначе может случиться пожар. Далее командир говорит о том,  что  профессия  пожарного  требует от человека таких качеств как смелость,  ловкость,  находчивость, мужество. Заостряет внимание детей, на том, что каждый должен знать номер телефона пожарной охраны - 01. Тогда диспетчер получит вызов, и пожарная машина примчится на помощь и выручит  из  беды. Затем  командир  вместе с детьми отвечает на вопросы воспитателя:</w:t>
      </w:r>
    </w:p>
    <w:p w:rsidR="00957141" w:rsidRPr="003A509C" w:rsidRDefault="00957141" w:rsidP="003A509C">
      <w:pPr>
        <w:spacing w:line="360" w:lineRule="auto"/>
        <w:ind w:right="-30" w:firstLine="567"/>
        <w:jc w:val="both"/>
        <w:rPr>
          <w:rFonts w:ascii="Bookman Old Style" w:hAnsi="Bookman Old Style"/>
          <w:sz w:val="28"/>
          <w:szCs w:val="28"/>
        </w:rPr>
      </w:pPr>
      <w:r w:rsidRPr="003A509C">
        <w:rPr>
          <w:rFonts w:ascii="Bookman Old Style" w:hAnsi="Bookman Old Style"/>
          <w:sz w:val="28"/>
          <w:szCs w:val="28"/>
        </w:rPr>
        <w:t>- А теперь расскажите,  какие машины помога</w:t>
      </w:r>
      <w:r>
        <w:rPr>
          <w:rFonts w:ascii="Bookman Old Style" w:hAnsi="Bookman Old Style"/>
          <w:sz w:val="28"/>
          <w:szCs w:val="28"/>
        </w:rPr>
        <w:t>ют пожарным в борьбе с огнем. (</w:t>
      </w:r>
      <w:r w:rsidRPr="003A509C">
        <w:rPr>
          <w:rFonts w:ascii="Bookman Old Style" w:hAnsi="Bookman Old Style"/>
          <w:sz w:val="28"/>
          <w:szCs w:val="28"/>
        </w:rPr>
        <w:t>Пожарные машины с водой,  пеной,  с механическими лестницами, насосом).</w:t>
      </w:r>
    </w:p>
    <w:p w:rsidR="00957141" w:rsidRPr="003A509C" w:rsidRDefault="00957141" w:rsidP="003A509C">
      <w:pPr>
        <w:spacing w:line="360" w:lineRule="auto"/>
        <w:ind w:right="-30" w:firstLine="567"/>
        <w:jc w:val="both"/>
        <w:rPr>
          <w:rFonts w:ascii="Bookman Old Style" w:hAnsi="Bookman Old Style"/>
          <w:sz w:val="28"/>
          <w:szCs w:val="28"/>
        </w:rPr>
      </w:pPr>
      <w:r w:rsidRPr="003A509C">
        <w:rPr>
          <w:rFonts w:ascii="Bookman Old Style" w:hAnsi="Bookman Old Style"/>
          <w:sz w:val="28"/>
          <w:szCs w:val="28"/>
        </w:rPr>
        <w:t>Командир отделения показывает оборудование пожарной машины,  его  работу. В пожарной машине имеются лестница, насос, рукава,  радиостанция для связи со штабом по тушению пожаров и другими  машинами.</w:t>
      </w:r>
    </w:p>
    <w:p w:rsidR="00957141" w:rsidRPr="003A509C" w:rsidRDefault="00957141" w:rsidP="003A509C">
      <w:pPr>
        <w:spacing w:line="360" w:lineRule="auto"/>
        <w:ind w:right="-30" w:firstLine="567"/>
        <w:jc w:val="both"/>
        <w:rPr>
          <w:rFonts w:ascii="Bookman Old Style" w:hAnsi="Bookman Old Style"/>
          <w:sz w:val="28"/>
          <w:szCs w:val="28"/>
        </w:rPr>
      </w:pPr>
      <w:r w:rsidRPr="003A509C">
        <w:rPr>
          <w:rFonts w:ascii="Bookman Old Style" w:hAnsi="Bookman Old Style"/>
          <w:sz w:val="28"/>
          <w:szCs w:val="28"/>
        </w:rPr>
        <w:t>Еще на машине есть сигнальные огни – маячки – и звуковой сигнал - "сирена".  Они нужны, чтобы другие машины уступали дорогу. В специальных отсеках машины лежат пожарные рукава со стволами,  из которых сильной струёй бьет вода.  Есть</w:t>
      </w:r>
      <w:r w:rsidRPr="003A509C">
        <w:rPr>
          <w:rFonts w:ascii="Bookman Old Style" w:hAnsi="Bookman Old Style"/>
          <w:b/>
          <w:sz w:val="28"/>
          <w:szCs w:val="28"/>
        </w:rPr>
        <w:t xml:space="preserve"> </w:t>
      </w:r>
      <w:r w:rsidRPr="003A509C">
        <w:rPr>
          <w:rFonts w:ascii="Bookman Old Style" w:hAnsi="Bookman Old Style"/>
          <w:sz w:val="28"/>
          <w:szCs w:val="28"/>
        </w:rPr>
        <w:t>также лестница, которая поднимается до 8-го этажа и выше.</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Раньше во время пожара огонь уничтожал целые улицы и даже города. Подумайте, почему сл</w:t>
      </w:r>
      <w:r>
        <w:rPr>
          <w:rFonts w:ascii="Bookman Old Style" w:hAnsi="Bookman Old Style"/>
          <w:sz w:val="28"/>
          <w:szCs w:val="28"/>
        </w:rPr>
        <w:t>учались такие сильные пожары? (</w:t>
      </w:r>
      <w:r w:rsidRPr="003A509C">
        <w:rPr>
          <w:rFonts w:ascii="Bookman Old Style" w:hAnsi="Bookman Old Style"/>
          <w:sz w:val="28"/>
          <w:szCs w:val="28"/>
        </w:rPr>
        <w:t>Раньше не было пожарных машин, пожарные выезжали на лошадях, ехали медленно. Дома все были деревянные,  горели быстро. У пожарных было всего две бочки с во</w:t>
      </w:r>
      <w:r w:rsidRPr="003A509C">
        <w:rPr>
          <w:rFonts w:ascii="Bookman Old Style" w:hAnsi="Bookman Old Style"/>
          <w:sz w:val="28"/>
          <w:szCs w:val="28"/>
        </w:rPr>
        <w:softHyphen/>
        <w:t>дой, топоры и ломы.  Воды было мало даже для тушения  одного  дома.  И часто пожарным  приходилось  в  первую очередь поливать водой соседние постройки, чтобы  не дать огню перейти на другой дом или улицу).</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 Дети,  почему  машина </w:t>
      </w:r>
      <w:r>
        <w:rPr>
          <w:rFonts w:ascii="Bookman Old Style" w:hAnsi="Bookman Old Style"/>
          <w:sz w:val="28"/>
          <w:szCs w:val="28"/>
        </w:rPr>
        <w:t>красная?  (</w:t>
      </w:r>
      <w:r w:rsidRPr="003A509C">
        <w:rPr>
          <w:rFonts w:ascii="Bookman Old Style" w:hAnsi="Bookman Old Style"/>
          <w:sz w:val="28"/>
          <w:szCs w:val="28"/>
        </w:rPr>
        <w:t>Красная потому, чтобы издалека было видно, что едет пожарный автомобиль.  Чтобы уступили  до</w:t>
      </w:r>
      <w:r>
        <w:rPr>
          <w:rFonts w:ascii="Bookman Old Style" w:hAnsi="Bookman Old Style"/>
          <w:sz w:val="28"/>
          <w:szCs w:val="28"/>
        </w:rPr>
        <w:t>рогу.  Красный цвет - цвет огня</w:t>
      </w:r>
      <w:r w:rsidRPr="003A509C">
        <w:rPr>
          <w:rFonts w:ascii="Bookman Old Style" w:hAnsi="Bookman Old Style"/>
          <w:sz w:val="28"/>
          <w:szCs w:val="28"/>
        </w:rPr>
        <w:t>).</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Бойцы еще  раз показывают,  с какой</w:t>
      </w:r>
      <w:r w:rsidRPr="003A509C">
        <w:rPr>
          <w:rFonts w:ascii="Bookman Old Style" w:hAnsi="Bookman Old Style"/>
          <w:sz w:val="28"/>
          <w:szCs w:val="28"/>
        </w:rPr>
        <w:tab/>
        <w:t xml:space="preserve"> силой бьет струя, как разбирается и складывается лестница,  как работают световой и звуковой сигна</w:t>
      </w:r>
      <w:r w:rsidRPr="003A509C">
        <w:rPr>
          <w:rFonts w:ascii="Bookman Old Style" w:hAnsi="Bookman Old Style"/>
          <w:sz w:val="28"/>
          <w:szCs w:val="28"/>
        </w:rPr>
        <w:softHyphen/>
        <w:t xml:space="preserve">лы, как работает радиостанция. В конце встречи дети фотографируются на руках пожарного возле машины </w:t>
      </w:r>
    </w:p>
    <w:p w:rsidR="00957141" w:rsidRPr="000C21E8" w:rsidRDefault="00957141" w:rsidP="000C21E8">
      <w:pPr>
        <w:spacing w:line="360" w:lineRule="auto"/>
        <w:ind w:firstLine="567"/>
        <w:jc w:val="center"/>
        <w:rPr>
          <w:rFonts w:ascii="Bookman Old Style" w:hAnsi="Bookman Old Style"/>
          <w:sz w:val="32"/>
          <w:szCs w:val="32"/>
        </w:rPr>
      </w:pPr>
    </w:p>
    <w:p w:rsidR="00957141" w:rsidRPr="000C21E8" w:rsidRDefault="00957141" w:rsidP="000C21E8">
      <w:pPr>
        <w:spacing w:line="360" w:lineRule="auto"/>
        <w:ind w:firstLine="567"/>
        <w:jc w:val="center"/>
        <w:rPr>
          <w:rFonts w:ascii="Bookman Old Style" w:hAnsi="Bookman Old Style"/>
          <w:b/>
          <w:sz w:val="32"/>
          <w:szCs w:val="32"/>
        </w:rPr>
      </w:pPr>
      <w:r w:rsidRPr="000C21E8">
        <w:rPr>
          <w:rFonts w:ascii="Bookman Old Style" w:hAnsi="Bookman Old Style"/>
          <w:b/>
          <w:sz w:val="32"/>
          <w:szCs w:val="32"/>
        </w:rPr>
        <w:t>Тема:</w:t>
      </w:r>
    </w:p>
    <w:p w:rsidR="00957141" w:rsidRPr="000C21E8" w:rsidRDefault="00957141" w:rsidP="000C21E8">
      <w:pPr>
        <w:spacing w:line="360" w:lineRule="auto"/>
        <w:ind w:firstLine="567"/>
        <w:jc w:val="center"/>
        <w:rPr>
          <w:rFonts w:ascii="Bookman Old Style" w:hAnsi="Bookman Old Style"/>
          <w:b/>
          <w:sz w:val="32"/>
          <w:szCs w:val="32"/>
        </w:rPr>
      </w:pPr>
      <w:r w:rsidRPr="000C21E8">
        <w:rPr>
          <w:rFonts w:ascii="Bookman Old Style" w:hAnsi="Bookman Old Style"/>
          <w:b/>
          <w:sz w:val="32"/>
          <w:szCs w:val="32"/>
        </w:rPr>
        <w:t>ОЗНАКОМЛЕНИЕ С УГОЛКОМ ПОЖАРНОЙ</w:t>
      </w:r>
    </w:p>
    <w:p w:rsidR="00957141" w:rsidRPr="000C21E8" w:rsidRDefault="00957141" w:rsidP="000C21E8">
      <w:pPr>
        <w:spacing w:line="360" w:lineRule="auto"/>
        <w:ind w:firstLine="567"/>
        <w:jc w:val="center"/>
        <w:rPr>
          <w:rFonts w:ascii="Bookman Old Style" w:hAnsi="Bookman Old Style"/>
          <w:sz w:val="32"/>
          <w:szCs w:val="32"/>
        </w:rPr>
      </w:pPr>
      <w:r w:rsidRPr="000C21E8">
        <w:rPr>
          <w:rFonts w:ascii="Bookman Old Style" w:hAnsi="Bookman Old Style"/>
          <w:b/>
          <w:sz w:val="32"/>
          <w:szCs w:val="32"/>
        </w:rPr>
        <w:t>БЕЗОПАСНОСТИ В ДОШКОЛЬНОМ УЧРЕЖДЕНИИ.</w:t>
      </w:r>
    </w:p>
    <w:p w:rsidR="00957141" w:rsidRPr="003A509C" w:rsidRDefault="00957141" w:rsidP="003A509C">
      <w:pPr>
        <w:spacing w:line="360" w:lineRule="auto"/>
        <w:ind w:firstLine="567"/>
        <w:jc w:val="both"/>
        <w:rPr>
          <w:rFonts w:ascii="Bookman Old Style" w:hAnsi="Bookman Old Style"/>
          <w:sz w:val="28"/>
          <w:szCs w:val="28"/>
        </w:rPr>
      </w:pPr>
      <w:r w:rsidRPr="000C21E8">
        <w:rPr>
          <w:rFonts w:ascii="Bookman Old Style" w:hAnsi="Bookman Old Style"/>
          <w:b/>
          <w:sz w:val="28"/>
          <w:szCs w:val="28"/>
        </w:rPr>
        <w:t>Задачи:</w:t>
      </w:r>
      <w:r w:rsidRPr="003A509C">
        <w:rPr>
          <w:rFonts w:ascii="Bookman Old Style" w:hAnsi="Bookman Old Style"/>
          <w:sz w:val="28"/>
          <w:szCs w:val="28"/>
        </w:rPr>
        <w:t xml:space="preserve"> Дать детям понятие о противопожарном уголке в дошкольном учреждении, о его назначении и ознакомить с предметами, которые имеются в уголке. Расширить знания о способах тушения пожара.</w:t>
      </w:r>
      <w:r>
        <w:rPr>
          <w:rFonts w:ascii="Bookman Old Style" w:hAnsi="Bookman Old Style"/>
          <w:sz w:val="28"/>
          <w:szCs w:val="28"/>
        </w:rPr>
        <w:t xml:space="preserve"> </w:t>
      </w:r>
      <w:r w:rsidRPr="000C21E8">
        <w:rPr>
          <w:rFonts w:ascii="Bookman Old Style" w:hAnsi="Bookman Old Style"/>
          <w:sz w:val="28"/>
          <w:szCs w:val="28"/>
        </w:rPr>
        <w:t>Наглядные пособия:</w:t>
      </w:r>
      <w:r w:rsidRPr="003A509C">
        <w:rPr>
          <w:rFonts w:ascii="Bookman Old Style" w:hAnsi="Bookman Old Style"/>
          <w:sz w:val="28"/>
          <w:szCs w:val="28"/>
        </w:rPr>
        <w:t xml:space="preserve"> противопожарный щит в детском саду.</w:t>
      </w:r>
    </w:p>
    <w:p w:rsidR="00957141" w:rsidRPr="003A509C" w:rsidRDefault="00957141" w:rsidP="003A509C">
      <w:pPr>
        <w:spacing w:line="360" w:lineRule="auto"/>
        <w:ind w:firstLine="567"/>
        <w:jc w:val="both"/>
        <w:rPr>
          <w:rFonts w:ascii="Bookman Old Style" w:hAnsi="Bookman Old Style"/>
          <w:sz w:val="28"/>
          <w:szCs w:val="28"/>
        </w:rPr>
      </w:pPr>
    </w:p>
    <w:p w:rsidR="00957141" w:rsidRPr="000C21E8" w:rsidRDefault="00957141" w:rsidP="000C21E8">
      <w:pPr>
        <w:pStyle w:val="Heading2"/>
        <w:spacing w:before="0" w:line="360" w:lineRule="auto"/>
        <w:jc w:val="both"/>
        <w:rPr>
          <w:rFonts w:ascii="Bookman Old Style" w:hAnsi="Bookman Old Style"/>
          <w:b/>
          <w:szCs w:val="28"/>
        </w:rPr>
      </w:pPr>
      <w:r w:rsidRPr="000C21E8">
        <w:rPr>
          <w:rFonts w:ascii="Bookman Old Style" w:hAnsi="Bookman Old Style"/>
          <w:b/>
          <w:szCs w:val="28"/>
        </w:rPr>
        <w:t xml:space="preserve">Ход </w:t>
      </w:r>
      <w:r>
        <w:rPr>
          <w:rFonts w:ascii="Bookman Old Style" w:hAnsi="Bookman Old Style"/>
          <w:b/>
          <w:szCs w:val="28"/>
        </w:rPr>
        <w:t>мероприятия:</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обращает внимание детей на противопожарный щит.</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Как вы думаете, почему все предметы покрашены в красный цвет? (Все эти предметы предназначены для тушения пожара.)</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Мы с вами рассматриваем противопожарный щит. Когда воз</w:t>
      </w:r>
      <w:r w:rsidRPr="003A509C">
        <w:rPr>
          <w:rFonts w:ascii="Bookman Old Style" w:hAnsi="Bookman Old Style"/>
          <w:sz w:val="28"/>
          <w:szCs w:val="28"/>
        </w:rPr>
        <w:softHyphen/>
        <w:t>никнет пожар, взрослые здесь могут взять все необходимое для ту</w:t>
      </w:r>
      <w:r w:rsidRPr="003A509C">
        <w:rPr>
          <w:rFonts w:ascii="Bookman Old Style" w:hAnsi="Bookman Old Style"/>
          <w:sz w:val="28"/>
          <w:szCs w:val="28"/>
        </w:rPr>
        <w:softHyphen/>
        <w:t>шения огня (ведро, багор, топор, лопату, лом).</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Назовите знакомые вам предметы, которые вы видите на этом щите.</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Что взрослые могут делать этими предметами при возникновении пожара? (Ведром носить воду и заливать огонь. Топором вырубить часть охваченного огнем предмета, разбить окно или дверь, чтобы проникнуть в охваченное пламенем помещение. С помощью лопаты закидать огонь песком или землей.)</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На противопожарном щите есть предмет, которого в другом месте мы не видим. Это — багор. Он имеет длинную ручку, и на ее конце согнутый металлический крюк. Багор очень нужен при пожаре. Им из помещения вытаскивают предметы, разбирают горящие деревянные стены. Ручка багра длинная, и потому огонь не достает того, кто им пользуется.</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Огонь можно погасить не только водой. Помните, мы с вами тушили костер песком? Что стало с огнем? (Огонь потух.)</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В противопожарном уголке есть ящик. Посмотрите, что в нем есть? (Песок.)</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Для чего нужен этот песок? (Во время пожара песком можно потушить огонь. А это — кошма. Когда ее накинешь на пламя, огонь потухнет.)</w:t>
      </w:r>
    </w:p>
    <w:p w:rsidR="00957141" w:rsidRPr="003A509C" w:rsidRDefault="00957141" w:rsidP="003A509C">
      <w:pPr>
        <w:pStyle w:val="BodyTextIndent2"/>
        <w:spacing w:line="360" w:lineRule="auto"/>
        <w:rPr>
          <w:rFonts w:ascii="Bookman Old Style" w:hAnsi="Bookman Old Style"/>
          <w:szCs w:val="28"/>
        </w:rPr>
      </w:pPr>
      <w:r w:rsidRPr="003A509C">
        <w:rPr>
          <w:rFonts w:ascii="Bookman Old Style" w:hAnsi="Bookman Old Style"/>
          <w:szCs w:val="28"/>
        </w:rPr>
        <w:t>— В противопожарном уголке есть огнетушитель. Им могут пользоваться все взрослые. Этому их обучают. Направляют пенную струю на пламя, и оно гаснет.</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 Мы рассмотрели все предметы на противопожарном щите. Как вы думаете, почему они все находятся на одном месте? (Это сделано для того, чтобы при необходимости взрослые могли легко найти нужный инвентарь.)</w:t>
      </w:r>
    </w:p>
    <w:p w:rsidR="00957141" w:rsidRPr="000C21E8" w:rsidRDefault="00957141" w:rsidP="000C21E8">
      <w:pPr>
        <w:spacing w:line="360" w:lineRule="auto"/>
        <w:ind w:firstLine="567"/>
        <w:jc w:val="both"/>
        <w:rPr>
          <w:rFonts w:ascii="Bookman Old Style" w:hAnsi="Bookman Old Style"/>
          <w:sz w:val="28"/>
          <w:szCs w:val="28"/>
        </w:rPr>
      </w:pPr>
      <w:r w:rsidRPr="003A509C">
        <w:rPr>
          <w:rFonts w:ascii="Bookman Old Style" w:hAnsi="Bookman Old Style"/>
          <w:sz w:val="28"/>
          <w:szCs w:val="28"/>
          <w:u w:val="single"/>
        </w:rPr>
        <w:t>Задание на дом</w:t>
      </w:r>
      <w:r w:rsidRPr="003A509C">
        <w:rPr>
          <w:rFonts w:ascii="Bookman Old Style" w:hAnsi="Bookman Old Style"/>
          <w:sz w:val="28"/>
          <w:szCs w:val="28"/>
        </w:rPr>
        <w:t>: Расскажите о предназначении пожарного щита.</w:t>
      </w:r>
    </w:p>
    <w:p w:rsidR="00957141" w:rsidRPr="000C21E8" w:rsidRDefault="00957141" w:rsidP="000C21E8">
      <w:pPr>
        <w:spacing w:line="360" w:lineRule="auto"/>
        <w:jc w:val="center"/>
        <w:rPr>
          <w:rFonts w:ascii="Bookman Old Style" w:hAnsi="Bookman Old Style"/>
          <w:b/>
          <w:sz w:val="32"/>
          <w:szCs w:val="32"/>
        </w:rPr>
      </w:pPr>
      <w:r w:rsidRPr="000C21E8">
        <w:rPr>
          <w:rFonts w:ascii="Bookman Old Style" w:hAnsi="Bookman Old Style"/>
          <w:b/>
          <w:sz w:val="32"/>
          <w:szCs w:val="32"/>
        </w:rPr>
        <w:t>Тема:</w:t>
      </w:r>
    </w:p>
    <w:p w:rsidR="00957141" w:rsidRPr="000C21E8" w:rsidRDefault="00957141" w:rsidP="000C21E8">
      <w:pPr>
        <w:spacing w:line="360" w:lineRule="auto"/>
        <w:jc w:val="center"/>
        <w:rPr>
          <w:rFonts w:ascii="Bookman Old Style" w:hAnsi="Bookman Old Style"/>
          <w:b/>
          <w:sz w:val="32"/>
          <w:szCs w:val="32"/>
        </w:rPr>
      </w:pPr>
      <w:r w:rsidRPr="000C21E8">
        <w:rPr>
          <w:rFonts w:ascii="Bookman Old Style" w:hAnsi="Bookman Old Style"/>
          <w:b/>
          <w:sz w:val="32"/>
          <w:szCs w:val="32"/>
        </w:rPr>
        <w:t>ЭКСКУРСИЯ  В ПОЖАРНУЮ ЧАСТЬ.</w:t>
      </w:r>
    </w:p>
    <w:p w:rsidR="00957141" w:rsidRDefault="00957141" w:rsidP="003A509C">
      <w:pPr>
        <w:spacing w:line="360" w:lineRule="auto"/>
        <w:ind w:firstLine="567"/>
        <w:jc w:val="both"/>
        <w:rPr>
          <w:rFonts w:ascii="Bookman Old Style" w:hAnsi="Bookman Old Style"/>
          <w:sz w:val="28"/>
          <w:szCs w:val="28"/>
        </w:rPr>
      </w:pPr>
      <w:r w:rsidRPr="000C21E8">
        <w:rPr>
          <w:rFonts w:ascii="Bookman Old Style" w:hAnsi="Bookman Old Style"/>
          <w:b/>
          <w:sz w:val="28"/>
          <w:szCs w:val="28"/>
        </w:rPr>
        <w:t>Задачи:</w:t>
      </w:r>
      <w:r w:rsidRPr="003A509C">
        <w:rPr>
          <w:rFonts w:ascii="Bookman Old Style" w:hAnsi="Bookman Old Style"/>
          <w:sz w:val="28"/>
          <w:szCs w:val="28"/>
        </w:rPr>
        <w:t xml:space="preserve"> ознакомить детей с пожарной техникой и людьми, которые работают на ней. Воспитать стремление и интерес к профессии пожарных.</w:t>
      </w:r>
    </w:p>
    <w:p w:rsidR="00957141" w:rsidRPr="000C21E8" w:rsidRDefault="00957141" w:rsidP="003A509C">
      <w:pPr>
        <w:pStyle w:val="Heading2"/>
        <w:spacing w:before="0" w:line="360" w:lineRule="auto"/>
        <w:jc w:val="both"/>
        <w:rPr>
          <w:rFonts w:ascii="Bookman Old Style" w:hAnsi="Bookman Old Style"/>
          <w:b/>
          <w:szCs w:val="28"/>
        </w:rPr>
      </w:pPr>
      <w:r w:rsidRPr="000C21E8">
        <w:rPr>
          <w:rFonts w:ascii="Bookman Old Style" w:hAnsi="Bookman Old Style"/>
          <w:b/>
          <w:szCs w:val="28"/>
        </w:rPr>
        <w:t xml:space="preserve">Ход </w:t>
      </w:r>
      <w:r>
        <w:rPr>
          <w:rFonts w:ascii="Bookman Old Style" w:hAnsi="Bookman Old Style"/>
          <w:b/>
          <w:szCs w:val="28"/>
        </w:rPr>
        <w:t>мероприятия:</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рассказывает о пожарных машинах, о применении сигнала «Сирена» при выезде на пожар. Приглашает детей к пожарной машине и предлагает рассмотреть ее.</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Эта машина имеет красный цвет. Почему ее покрасили в такой цвет? (Чтобы ее было видно издалека, когда она спешит на пожар.)</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Она имеет мигающий синий цвет, а также сирену. Для чего они нужны? (На пожар приходится спешить, а сигнал предупреждает, что едет пожарная машина. Все другие машины и пешеходы дают ей дорогу.)</w:t>
      </w:r>
    </w:p>
    <w:p w:rsidR="00957141" w:rsidRPr="003A509C" w:rsidRDefault="00957141" w:rsidP="003A509C">
      <w:pPr>
        <w:pStyle w:val="BodyTextIndent2"/>
        <w:spacing w:line="360" w:lineRule="auto"/>
        <w:rPr>
          <w:rFonts w:ascii="Bookman Old Style" w:hAnsi="Bookman Old Style"/>
          <w:szCs w:val="28"/>
        </w:rPr>
      </w:pPr>
      <w:r w:rsidRPr="003A509C">
        <w:rPr>
          <w:rFonts w:ascii="Bookman Old Style" w:hAnsi="Bookman Old Style"/>
          <w:szCs w:val="28"/>
        </w:rPr>
        <w:t>— К машине прикреплена лестница. Для чего она нужна? (По лестнице пожарные поднимаются на верхние этажи дома, чтобы тушить огонь.)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(Пожарные показывают пожарные рукава и стволы.)</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 Для чего они нужны? (С помощью рукавов на огонь направля</w:t>
      </w:r>
      <w:r w:rsidRPr="003A509C">
        <w:rPr>
          <w:rFonts w:ascii="Bookman Old Style" w:hAnsi="Bookman Old Style"/>
          <w:sz w:val="28"/>
          <w:szCs w:val="28"/>
        </w:rPr>
        <w:softHyphen/>
        <w:t>ют воду, пену и тушат его.)</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 Чтобы по этим рукавам шла вода, водитель машины включает насос. Чтобы не получить ожогов, пожарные надевают специальные костюмы.</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(Один из пожарных продемонстрирует, как применять этот костюм.)</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 На голову надевается каска. Костюм защищает человека от огня. На лицо надевают специальный кислородоизолирующий противогаз для защиты органов дыхания от дыма. Для чего это нужно? (Огонь очень коварный, и пожарные могут получить трав</w:t>
      </w:r>
      <w:r w:rsidRPr="003A509C">
        <w:rPr>
          <w:rFonts w:ascii="Bookman Old Style" w:hAnsi="Bookman Old Style"/>
          <w:sz w:val="28"/>
          <w:szCs w:val="28"/>
        </w:rPr>
        <w:softHyphen/>
        <w:t>мы.)</w:t>
      </w:r>
    </w:p>
    <w:p w:rsidR="00957141" w:rsidRPr="003A509C" w:rsidRDefault="00957141" w:rsidP="00527287">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Задание на дом. Предложить детям нарисовать пожарную машину, которая мчится на пожар.</w:t>
      </w:r>
    </w:p>
    <w:p w:rsidR="00957141" w:rsidRPr="00527287" w:rsidRDefault="00957141" w:rsidP="00527287">
      <w:pPr>
        <w:spacing w:line="360" w:lineRule="auto"/>
        <w:jc w:val="center"/>
        <w:rPr>
          <w:rFonts w:ascii="Bookman Old Style" w:hAnsi="Bookman Old Style"/>
          <w:sz w:val="32"/>
          <w:szCs w:val="32"/>
        </w:rPr>
      </w:pPr>
    </w:p>
    <w:p w:rsidR="00957141" w:rsidRPr="00527287" w:rsidRDefault="00957141" w:rsidP="00527287">
      <w:pPr>
        <w:spacing w:line="360" w:lineRule="auto"/>
        <w:jc w:val="center"/>
        <w:rPr>
          <w:rFonts w:ascii="Bookman Old Style" w:hAnsi="Bookman Old Style"/>
          <w:b/>
          <w:sz w:val="32"/>
          <w:szCs w:val="32"/>
        </w:rPr>
      </w:pPr>
      <w:r w:rsidRPr="00527287">
        <w:rPr>
          <w:rFonts w:ascii="Bookman Old Style" w:hAnsi="Bookman Old Style"/>
          <w:b/>
          <w:sz w:val="32"/>
          <w:szCs w:val="32"/>
        </w:rPr>
        <w:t>Тема:</w:t>
      </w:r>
    </w:p>
    <w:p w:rsidR="00957141" w:rsidRPr="00527287" w:rsidRDefault="00957141" w:rsidP="00527287">
      <w:pPr>
        <w:spacing w:line="360" w:lineRule="auto"/>
        <w:jc w:val="center"/>
        <w:rPr>
          <w:rFonts w:ascii="Bookman Old Style" w:hAnsi="Bookman Old Style"/>
          <w:b/>
          <w:sz w:val="32"/>
          <w:szCs w:val="32"/>
        </w:rPr>
      </w:pPr>
      <w:r w:rsidRPr="00527287">
        <w:rPr>
          <w:rFonts w:ascii="Bookman Old Style" w:hAnsi="Bookman Old Style"/>
          <w:b/>
          <w:sz w:val="32"/>
          <w:szCs w:val="32"/>
        </w:rPr>
        <w:t>ЧТЕНИЕ СТИХОТВОРЕНИЯ С. Я. МАРШАКА «ПОЖАР»</w:t>
      </w:r>
    </w:p>
    <w:p w:rsidR="00957141" w:rsidRPr="00527287" w:rsidRDefault="00957141" w:rsidP="008D438D">
      <w:pPr>
        <w:spacing w:line="360" w:lineRule="auto"/>
        <w:jc w:val="center"/>
        <w:rPr>
          <w:rFonts w:ascii="Bookman Old Style" w:hAnsi="Bookman Old Style"/>
          <w:b/>
          <w:sz w:val="32"/>
          <w:szCs w:val="32"/>
        </w:rPr>
      </w:pPr>
      <w:r w:rsidRPr="00527287">
        <w:rPr>
          <w:rFonts w:ascii="Bookman Old Style" w:hAnsi="Bookman Old Style"/>
          <w:b/>
          <w:sz w:val="32"/>
          <w:szCs w:val="32"/>
        </w:rPr>
        <w:t>И БЕСЕДА ПО ЕГО СОДЕРЖАНИЮ.</w:t>
      </w:r>
    </w:p>
    <w:p w:rsidR="00957141" w:rsidRPr="003A509C" w:rsidRDefault="00957141" w:rsidP="008D438D">
      <w:pPr>
        <w:spacing w:line="360" w:lineRule="auto"/>
        <w:ind w:left="80" w:firstLine="487"/>
        <w:jc w:val="both"/>
        <w:rPr>
          <w:rFonts w:ascii="Bookman Old Style" w:hAnsi="Bookman Old Style"/>
          <w:sz w:val="28"/>
          <w:szCs w:val="28"/>
        </w:rPr>
      </w:pPr>
      <w:r w:rsidRPr="008D438D">
        <w:rPr>
          <w:rFonts w:ascii="Bookman Old Style" w:hAnsi="Bookman Old Style"/>
          <w:b/>
          <w:sz w:val="28"/>
          <w:szCs w:val="28"/>
        </w:rPr>
        <w:t>Задачи:</w:t>
      </w:r>
      <w:r w:rsidRPr="003A509C">
        <w:rPr>
          <w:rFonts w:ascii="Bookman Old Style" w:hAnsi="Bookman Old Style"/>
          <w:sz w:val="28"/>
          <w:szCs w:val="28"/>
        </w:rPr>
        <w:t xml:space="preserve"> закрепить знания детей о причине возникновения пожара и о том, как пожарные тушат огонь. Рассказать о пожарах, которые возникают от шалости детей с огнем.</w:t>
      </w:r>
      <w:r>
        <w:rPr>
          <w:rFonts w:ascii="Bookman Old Style" w:hAnsi="Bookman Old Style"/>
          <w:sz w:val="28"/>
          <w:szCs w:val="28"/>
        </w:rPr>
        <w:t xml:space="preserve"> </w:t>
      </w:r>
      <w:r w:rsidRPr="003A509C">
        <w:rPr>
          <w:rFonts w:ascii="Bookman Old Style" w:hAnsi="Bookman Old Style"/>
          <w:sz w:val="28"/>
          <w:szCs w:val="28"/>
        </w:rPr>
        <w:t>Наглядные пособия: книга С. Я. Маршак. «Пожар».</w:t>
      </w:r>
    </w:p>
    <w:p w:rsidR="00957141" w:rsidRPr="008D438D" w:rsidRDefault="00957141" w:rsidP="008D438D">
      <w:pPr>
        <w:spacing w:before="60" w:line="360" w:lineRule="auto"/>
        <w:jc w:val="both"/>
        <w:rPr>
          <w:rFonts w:ascii="Bookman Old Style" w:hAnsi="Bookman Old Style"/>
          <w:sz w:val="28"/>
          <w:szCs w:val="28"/>
        </w:rPr>
      </w:pPr>
      <w:r w:rsidRPr="008D438D">
        <w:rPr>
          <w:rFonts w:ascii="Bookman Old Style" w:hAnsi="Bookman Old Style"/>
          <w:b/>
          <w:sz w:val="28"/>
          <w:szCs w:val="28"/>
        </w:rPr>
        <w:t>Ход мероприятия:</w:t>
      </w:r>
    </w:p>
    <w:p w:rsidR="00957141" w:rsidRPr="003A509C" w:rsidRDefault="00957141" w:rsidP="003A509C">
      <w:pPr>
        <w:pStyle w:val="BodyTextIndent3"/>
        <w:spacing w:before="0" w:line="360" w:lineRule="auto"/>
        <w:ind w:left="0" w:firstLine="527"/>
        <w:rPr>
          <w:rFonts w:ascii="Bookman Old Style" w:hAnsi="Bookman Old Style"/>
          <w:szCs w:val="28"/>
        </w:rPr>
      </w:pPr>
      <w:r w:rsidRPr="003A509C">
        <w:rPr>
          <w:rFonts w:ascii="Bookman Old Style" w:hAnsi="Bookman Old Style"/>
          <w:szCs w:val="28"/>
        </w:rPr>
        <w:t>Воспитатель рассказывает детям, в каких случаях на помощь вызывают пожарных.</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Раньше, когда не было телефона, пожарные день и ночь дежурили на вышке, с которой просматривалась вся местность. Как только заметили огонь или дым, бойцы спешили туда.</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Теперь о пожаре сообщают по телефону. Помните ли вы номер, по которому вызывают пожарную команду? Это — номер 01. Те</w:t>
      </w:r>
      <w:r w:rsidRPr="003A509C">
        <w:rPr>
          <w:rFonts w:ascii="Bookman Old Style" w:hAnsi="Bookman Old Style"/>
          <w:sz w:val="28"/>
          <w:szCs w:val="28"/>
        </w:rPr>
        <w:softHyphen/>
        <w:t>перь послушайте стихотворение С. Я. Маршака «Пожар». В нем поэт рассказывает про службу пожарных и о том, как горел дом.</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После чтения следует задавать детям вопросы.</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 От чего начался пожар в доме, где жила Лена? (Пожар начался потому, что она не послушалась матери и открыла дверцу печи. Тлеющий уголь выпал на пол, который загорелся.)</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 Кто спас Лену? (Лену спас пожарный Кузьма. Он много лет тушил пожары, спас немало взрослых и детей.)</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 На пожаре Кузьме надо было подняться по стене, пробраться сквозь пламя. Ничего не боялся Кузьма — ни высоты, ни огня. Что можно сказать об этом человеке? (Это — смелый человек.)</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 Как видите, неосторожность Лены привела к беде. Кузьма и его товарищи, рискуя жизнью, спасли девочку. После этого Лена с матерью остались без жилья. Так что детям надо быть осторожными с огнем.</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Задание на дом. Нарисовать картинки, иллюстрирующие прочитанное стихотворение.</w:t>
      </w:r>
    </w:p>
    <w:p w:rsidR="00957141" w:rsidRPr="003A509C" w:rsidRDefault="00957141" w:rsidP="009E4A28">
      <w:pPr>
        <w:spacing w:line="360" w:lineRule="auto"/>
        <w:jc w:val="center"/>
        <w:rPr>
          <w:rFonts w:ascii="Bookman Old Style" w:hAnsi="Bookman Old Style"/>
          <w:b/>
          <w:sz w:val="28"/>
          <w:szCs w:val="28"/>
        </w:rPr>
      </w:pPr>
      <w:r w:rsidRPr="003A509C">
        <w:rPr>
          <w:rFonts w:ascii="Bookman Old Style" w:hAnsi="Bookman Old Style"/>
          <w:b/>
          <w:sz w:val="28"/>
          <w:szCs w:val="28"/>
        </w:rPr>
        <w:t>Тема:</w:t>
      </w:r>
    </w:p>
    <w:p w:rsidR="00957141" w:rsidRPr="003A509C" w:rsidRDefault="00957141" w:rsidP="009E4A28">
      <w:pPr>
        <w:spacing w:line="360" w:lineRule="auto"/>
        <w:jc w:val="center"/>
        <w:rPr>
          <w:rFonts w:ascii="Bookman Old Style" w:hAnsi="Bookman Old Style"/>
          <w:b/>
          <w:sz w:val="28"/>
          <w:szCs w:val="28"/>
        </w:rPr>
      </w:pPr>
      <w:r w:rsidRPr="003A509C">
        <w:rPr>
          <w:rFonts w:ascii="Bookman Old Style" w:hAnsi="Bookman Old Style"/>
          <w:b/>
          <w:sz w:val="28"/>
          <w:szCs w:val="28"/>
        </w:rPr>
        <w:t>ДРАМАТИЗАЦИЯ СКАЗКИ «КОШКИН ДОМ»</w:t>
      </w:r>
    </w:p>
    <w:p w:rsidR="00957141" w:rsidRPr="003A509C" w:rsidRDefault="00957141" w:rsidP="009E4A28">
      <w:pPr>
        <w:spacing w:line="360" w:lineRule="auto"/>
        <w:jc w:val="center"/>
        <w:rPr>
          <w:rFonts w:ascii="Bookman Old Style" w:hAnsi="Bookman Old Style"/>
          <w:b/>
          <w:sz w:val="28"/>
          <w:szCs w:val="28"/>
        </w:rPr>
      </w:pPr>
      <w:r w:rsidRPr="003A509C">
        <w:rPr>
          <w:rFonts w:ascii="Bookman Old Style" w:hAnsi="Bookman Old Style"/>
          <w:b/>
          <w:sz w:val="28"/>
          <w:szCs w:val="28"/>
        </w:rPr>
        <w:t>И СТИХОТВОРЕНИЯ «СПИЧКА-НЕВЕЛИЧКА».</w:t>
      </w:r>
    </w:p>
    <w:p w:rsidR="00957141" w:rsidRPr="003A509C" w:rsidRDefault="00957141" w:rsidP="003A509C">
      <w:pPr>
        <w:spacing w:line="360" w:lineRule="auto"/>
        <w:ind w:left="40" w:firstLine="527"/>
        <w:jc w:val="both"/>
        <w:rPr>
          <w:rFonts w:ascii="Bookman Old Style" w:hAnsi="Bookman Old Style"/>
          <w:sz w:val="28"/>
          <w:szCs w:val="28"/>
        </w:rPr>
      </w:pPr>
      <w:r w:rsidRPr="009E4A28">
        <w:rPr>
          <w:rFonts w:ascii="Bookman Old Style" w:hAnsi="Bookman Old Style"/>
          <w:b/>
          <w:sz w:val="28"/>
          <w:szCs w:val="28"/>
        </w:rPr>
        <w:t>Задачи:</w:t>
      </w:r>
      <w:r w:rsidRPr="003A509C">
        <w:rPr>
          <w:rFonts w:ascii="Bookman Old Style" w:hAnsi="Bookman Old Style"/>
          <w:sz w:val="28"/>
          <w:szCs w:val="28"/>
        </w:rPr>
        <w:t xml:space="preserve"> углубить и закрепить знания детей о пользе и вреде огня, способствовать формированию навы</w:t>
      </w:r>
      <w:r w:rsidRPr="003A509C">
        <w:rPr>
          <w:rFonts w:ascii="Bookman Old Style" w:hAnsi="Bookman Old Style"/>
          <w:sz w:val="28"/>
          <w:szCs w:val="28"/>
        </w:rPr>
        <w:softHyphen/>
        <w:t>ков правильного обращения с ним. Научить детей выразительно передавать образы героев сказки.</w:t>
      </w:r>
    </w:p>
    <w:p w:rsidR="00957141" w:rsidRDefault="00957141" w:rsidP="009E4A28">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Предварительная работа: чтение художественных произведений по теме: «Пожар», «Пожарные собаки», «Рассказ о неиз</w:t>
      </w:r>
      <w:r w:rsidRPr="003A509C">
        <w:rPr>
          <w:rFonts w:ascii="Bookman Old Style" w:hAnsi="Bookman Old Style"/>
          <w:sz w:val="28"/>
          <w:szCs w:val="28"/>
        </w:rPr>
        <w:softHyphen/>
        <w:t>вестном герое», «Кошкин дом», «Опасная шалость», «Спичка-невеличка». Иллюстрации.</w:t>
      </w:r>
      <w:r>
        <w:rPr>
          <w:rFonts w:ascii="Bookman Old Style" w:hAnsi="Bookman Old Style"/>
          <w:sz w:val="28"/>
          <w:szCs w:val="28"/>
        </w:rPr>
        <w:t xml:space="preserve"> </w:t>
      </w:r>
      <w:r w:rsidRPr="003A509C">
        <w:rPr>
          <w:rFonts w:ascii="Bookman Old Style" w:hAnsi="Bookman Old Style"/>
          <w:sz w:val="28"/>
          <w:szCs w:val="28"/>
        </w:rPr>
        <w:t>Наглядные пособия: костюм спички, макет телефона.</w:t>
      </w:r>
    </w:p>
    <w:p w:rsidR="00957141" w:rsidRPr="009E4A28" w:rsidRDefault="00957141" w:rsidP="009E4A28">
      <w:pPr>
        <w:spacing w:line="360" w:lineRule="auto"/>
        <w:ind w:left="40" w:firstLine="527"/>
        <w:jc w:val="both"/>
        <w:rPr>
          <w:rFonts w:ascii="Bookman Old Style" w:hAnsi="Bookman Old Style"/>
          <w:sz w:val="28"/>
          <w:szCs w:val="28"/>
        </w:rPr>
      </w:pPr>
      <w:r w:rsidRPr="009E4A28">
        <w:rPr>
          <w:rFonts w:ascii="Bookman Old Style" w:hAnsi="Bookman Old Style"/>
          <w:b/>
          <w:sz w:val="28"/>
          <w:szCs w:val="28"/>
        </w:rPr>
        <w:t>Ход мероприятия:</w:t>
      </w:r>
    </w:p>
    <w:p w:rsidR="00957141" w:rsidRPr="00E7069A" w:rsidRDefault="00957141" w:rsidP="003A509C">
      <w:pPr>
        <w:pStyle w:val="Heading6"/>
        <w:spacing w:before="0" w:line="360" w:lineRule="auto"/>
        <w:ind w:left="0"/>
        <w:jc w:val="both"/>
        <w:rPr>
          <w:rFonts w:ascii="Bookman Old Style" w:hAnsi="Bookman Old Style"/>
          <w:i/>
          <w:szCs w:val="28"/>
        </w:rPr>
      </w:pPr>
      <w:r w:rsidRPr="00E7069A">
        <w:rPr>
          <w:rFonts w:ascii="Bookman Old Style" w:hAnsi="Bookman Old Style"/>
          <w:i/>
          <w:szCs w:val="28"/>
        </w:rPr>
        <w:t>I часть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Дети сидят на стульчиках (скамейках).</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Бим-бом, бим-бом! На дворе высокий дом, ставенки резные, окна расписные... Ребята, а чей это дом?</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Ответ. Кошкин.</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А где же кошка? Ах, у нее были гости, и она, наверное, ушла их провожать. Хозяйка и Василий, усатый старый кот, не скоро проводили соседей до ворот, словечко за словечком, и снова разговор, а дома перед печкой огонь прожег ковер. Вернул</w:t>
      </w:r>
      <w:r w:rsidRPr="003A509C">
        <w:rPr>
          <w:rFonts w:ascii="Bookman Old Style" w:hAnsi="Bookman Old Style"/>
          <w:sz w:val="28"/>
          <w:szCs w:val="28"/>
        </w:rPr>
        <w:softHyphen/>
        <w:t>ся кот Василий и кошка вслед за ним, и вдруг заголосили:</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Кошка </w:t>
      </w:r>
      <w:r w:rsidRPr="003A509C">
        <w:rPr>
          <w:rFonts w:ascii="Bookman Old Style" w:hAnsi="Bookman Old Style"/>
          <w:i/>
          <w:sz w:val="28"/>
          <w:szCs w:val="28"/>
        </w:rPr>
        <w:t>(1-й ребенок).</w:t>
      </w:r>
      <w:r w:rsidRPr="003A509C">
        <w:rPr>
          <w:rFonts w:ascii="Bookman Old Style" w:hAnsi="Bookman Old Style"/>
          <w:sz w:val="28"/>
          <w:szCs w:val="28"/>
        </w:rPr>
        <w:t xml:space="preserve"> Пожар!</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Кот Василий </w:t>
      </w:r>
      <w:r w:rsidRPr="003A509C">
        <w:rPr>
          <w:rFonts w:ascii="Bookman Old Style" w:hAnsi="Bookman Old Style"/>
          <w:i/>
          <w:sz w:val="28"/>
          <w:szCs w:val="28"/>
        </w:rPr>
        <w:t>(2-й ребенок).</w:t>
      </w:r>
      <w:r w:rsidRPr="003A509C">
        <w:rPr>
          <w:rFonts w:ascii="Bookman Old Style" w:hAnsi="Bookman Old Style"/>
          <w:sz w:val="28"/>
          <w:szCs w:val="28"/>
        </w:rPr>
        <w:t xml:space="preserve"> Горим!</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Вместе. Горим!</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С треском, щелканьем и громом встал огонь над новым домом, вот и рухнул кошкин дом, погорел со всем добром.</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Кошка </w:t>
      </w:r>
      <w:r w:rsidRPr="003A509C">
        <w:rPr>
          <w:rFonts w:ascii="Bookman Old Style" w:hAnsi="Bookman Old Style"/>
          <w:i/>
          <w:sz w:val="28"/>
          <w:szCs w:val="28"/>
        </w:rPr>
        <w:t>(1-й ребенок).</w:t>
      </w:r>
      <w:r w:rsidRPr="003A509C">
        <w:rPr>
          <w:rFonts w:ascii="Bookman Old Style" w:hAnsi="Bookman Old Style"/>
          <w:sz w:val="28"/>
          <w:szCs w:val="28"/>
        </w:rPr>
        <w:t xml:space="preserve"> Где теперь я буду жить?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Кот Василий </w:t>
      </w:r>
      <w:r w:rsidRPr="003A509C">
        <w:rPr>
          <w:rFonts w:ascii="Bookman Old Style" w:hAnsi="Bookman Old Style"/>
          <w:i/>
          <w:sz w:val="28"/>
          <w:szCs w:val="28"/>
        </w:rPr>
        <w:t>(2-й ребенок).</w:t>
      </w:r>
      <w:r w:rsidRPr="003A509C">
        <w:rPr>
          <w:rFonts w:ascii="Bookman Old Style" w:hAnsi="Bookman Old Style"/>
          <w:sz w:val="28"/>
          <w:szCs w:val="28"/>
        </w:rPr>
        <w:t xml:space="preserve"> Что я буду сторожить?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Тили-тили-тили-бом! Погорел у кошки дом. Не найти его примет. То ли был он, то ли нет!</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Не плачьте, кошка и кот, оставайтесь с нами. А почему сгорел у кошки дом?</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Ответы детей. Оставили огонь без присмотра. Не закрыли дверцу печки.</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Ребята, вот что может случиться, если огонь оставить без присмотра или дети возьмут в руки спички и будут с ними играть.</w:t>
      </w:r>
    </w:p>
    <w:p w:rsidR="00957141" w:rsidRPr="00E7069A" w:rsidRDefault="00957141" w:rsidP="003A509C">
      <w:pPr>
        <w:pStyle w:val="Heading5"/>
        <w:spacing w:before="0" w:line="360" w:lineRule="auto"/>
        <w:jc w:val="both"/>
        <w:rPr>
          <w:rFonts w:ascii="Bookman Old Style" w:hAnsi="Bookman Old Style"/>
          <w:i/>
          <w:szCs w:val="28"/>
        </w:rPr>
      </w:pPr>
      <w:r w:rsidRPr="00E7069A">
        <w:rPr>
          <w:rFonts w:ascii="Bookman Old Style" w:hAnsi="Bookman Old Style"/>
          <w:i/>
          <w:szCs w:val="28"/>
        </w:rPr>
        <w:t>II часть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Входит взрослый в костюме спички.</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Спичка. Вы обо мне, а вот и я! Привет вам пламенный, друзья! Здравствуйте, ребята! Вы меня знаете? Я спичка-невеличка! Не смотрите, что мала. Я, маленькая спичка, могу сделать много зла.</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Да, спичка, мы тебя узнали, это из-за тебя сгорел кошкин дом.</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Спичка. Я не виновата, это они сами зажгли огонь и оставили его без присмотра.</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Послушай, спичка, дети расскажут, какое несчастье может произойти из-за тебя. Ребята, вспомните и расскажите, в каких произведениях рассказывается о пожаре.</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Дети. «Пожар» (С. Я. Маршак), «Рассказ о неизвестном герое» (С. Я. Маршак), «Пожарные собаки» (А. Н. Толстой), «Кошкин дом» (С. Я. Маршак).</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Спичка. Да, если неосторожно обращаться с огнем, может произойти большая беда. Но я могу приносить и большую пользу. Может, вы, ребята, знаете, как огонь помогает человеку?</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1-й ребенок. Знают взрослые, знают дети в самых дальних концах земли: люди, сколько жили на свете, пуще глаза огонь бе</w:t>
      </w:r>
      <w:r w:rsidRPr="003A509C">
        <w:rPr>
          <w:rFonts w:ascii="Bookman Old Style" w:hAnsi="Bookman Old Style"/>
          <w:sz w:val="28"/>
          <w:szCs w:val="28"/>
        </w:rPr>
        <w:softHyphen/>
        <w:t>регли, ведь издревле до нашего века он помощник и друг человека.</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2-й ребенок. Чуть стемнеет, вспыхнет повсюду электрических лампочек чудо.</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3-й ребенок. Поутру, чтобы все были сыты, ставим пищу в духовки и плиты.</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4-й ребенок. Хлеб и булки огонь выпекает и от холода нас защищает.</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5-й </w:t>
      </w:r>
      <w:r w:rsidRPr="00D93485">
        <w:rPr>
          <w:rFonts w:ascii="Bookman Old Style" w:hAnsi="Bookman Old Style"/>
          <w:sz w:val="28"/>
          <w:szCs w:val="28"/>
        </w:rPr>
        <w:t>р е б е н о к.</w:t>
      </w:r>
      <w:r w:rsidRPr="003A509C">
        <w:rPr>
          <w:rFonts w:ascii="Bookman Old Style" w:hAnsi="Bookman Old Style"/>
          <w:sz w:val="28"/>
          <w:szCs w:val="28"/>
        </w:rPr>
        <w:t xml:space="preserve"> И от дальних звезд до Земли мчит космические корабли.</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Спичка. Но если кто-то из детей захочет взять спички и чиркнуть, будет много огня.</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Ребята, а что нужно сделать, если вдруг по</w:t>
      </w:r>
      <w:r w:rsidRPr="003A509C">
        <w:rPr>
          <w:rFonts w:ascii="Bookman Old Style" w:hAnsi="Bookman Old Style"/>
          <w:sz w:val="28"/>
          <w:szCs w:val="28"/>
        </w:rPr>
        <w:softHyphen/>
        <w:t>явится огонь?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Ответ. Вызвать пожарную команду.</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А как это сделать?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Ответ. Позвонить по телефону 01.</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Воспитатель. Давайте скажем такое правило: «Пусть помнит каждый гражданин пожарный номер 01». Ведь мы с вами знаем об этом песню </w:t>
      </w:r>
      <w:r w:rsidRPr="003A509C">
        <w:rPr>
          <w:rFonts w:ascii="Bookman Old Style" w:hAnsi="Bookman Old Style"/>
          <w:i/>
          <w:sz w:val="28"/>
          <w:szCs w:val="28"/>
        </w:rPr>
        <w:t>(поют песню),</w:t>
      </w:r>
      <w:r w:rsidRPr="003A509C">
        <w:rPr>
          <w:rFonts w:ascii="Bookman Old Style" w:hAnsi="Bookman Old Style"/>
          <w:sz w:val="28"/>
          <w:szCs w:val="28"/>
        </w:rPr>
        <w:t xml:space="preserve"> а я сейчас позвоню в пожарную часть </w:t>
      </w:r>
      <w:r w:rsidRPr="003A509C">
        <w:rPr>
          <w:rFonts w:ascii="Bookman Old Style" w:hAnsi="Bookman Old Style"/>
          <w:i/>
          <w:sz w:val="28"/>
          <w:szCs w:val="28"/>
        </w:rPr>
        <w:t>(звонит),</w:t>
      </w:r>
      <w:r w:rsidRPr="003A509C">
        <w:rPr>
          <w:rFonts w:ascii="Bookman Old Style" w:hAnsi="Bookman Old Style"/>
          <w:sz w:val="28"/>
          <w:szCs w:val="28"/>
        </w:rPr>
        <w:t xml:space="preserve"> узнаю, что делать со спичкой.</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Пожарный. Пожарная часть слушает.</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Здравствуйте, с вами говорят из детсада. К нам, в детсад, случайно попала спичка. Что нам делать?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(Пожарный рассказывает о правилах.)</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Воспитатель. Со спичками детям играть нельзя, так как от них может произойти пожар. Если увидишь огонь, обязательно скажи взрослым. Нельзя прятаться под диван, кровать, шкаф, если рядом огонь, можно обгореть. Вообще спичке не место в детсаде. Слышишь, спичка? Уходи к маме на кухню, будешь помогать ей готовить обед. </w:t>
      </w:r>
      <w:r w:rsidRPr="003A509C">
        <w:rPr>
          <w:rFonts w:ascii="Bookman Old Style" w:hAnsi="Bookman Old Style"/>
          <w:i/>
          <w:sz w:val="28"/>
          <w:szCs w:val="28"/>
        </w:rPr>
        <w:t>(Спичка уходит.)</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Ребята, давайте еще раз с вами повторим, какие же правила мы должны с вами знать, чтобы не случился пожар?</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1-й ребенок. Для забавы, для игры спичек в руки не бери. Не шути, дружок, с огнем, чтобы не жалеть потом.</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2-й ребенок. Сам огня не разжигай и другим не позволяй: даже крошка-огонек от пожара недалек.</w:t>
      </w:r>
    </w:p>
    <w:p w:rsidR="00957141" w:rsidRPr="003A509C" w:rsidRDefault="00957141" w:rsidP="00D93485">
      <w:pPr>
        <w:spacing w:line="360" w:lineRule="auto"/>
        <w:ind w:firstLine="567"/>
        <w:jc w:val="both"/>
        <w:rPr>
          <w:rFonts w:ascii="Bookman Old Style" w:hAnsi="Bookman Old Style"/>
          <w:sz w:val="28"/>
          <w:szCs w:val="28"/>
        </w:rPr>
      </w:pPr>
      <w:r w:rsidRPr="003A509C">
        <w:rPr>
          <w:rFonts w:ascii="Bookman Old Style" w:hAnsi="Bookman Old Style"/>
          <w:sz w:val="28"/>
          <w:szCs w:val="28"/>
        </w:rPr>
        <w:t>3-й ребенок. Газ на кухне, пылесос ли, телевизор ли, утюг пусть включает только взрослый, наш надежный, старый друг.</w:t>
      </w:r>
    </w:p>
    <w:p w:rsidR="00957141" w:rsidRPr="00D93485" w:rsidRDefault="00957141" w:rsidP="00D93485">
      <w:pPr>
        <w:spacing w:line="360" w:lineRule="auto"/>
        <w:ind w:right="284"/>
        <w:jc w:val="center"/>
        <w:rPr>
          <w:rFonts w:ascii="Bookman Old Style" w:hAnsi="Bookman Old Style"/>
          <w:b/>
          <w:sz w:val="28"/>
          <w:szCs w:val="28"/>
          <w:u w:val="single"/>
        </w:rPr>
      </w:pPr>
      <w:r w:rsidRPr="00D93485">
        <w:rPr>
          <w:rFonts w:ascii="Bookman Old Style" w:hAnsi="Bookman Old Style"/>
          <w:b/>
          <w:sz w:val="28"/>
          <w:szCs w:val="28"/>
          <w:u w:val="single"/>
        </w:rPr>
        <w:t>Дополнение.</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 xml:space="preserve">Можно еще более разнообразить </w:t>
      </w:r>
      <w:r>
        <w:rPr>
          <w:rFonts w:ascii="Bookman Old Style" w:hAnsi="Bookman Old Style"/>
          <w:sz w:val="28"/>
          <w:szCs w:val="28"/>
        </w:rPr>
        <w:t>деятельность</w:t>
      </w:r>
      <w:r w:rsidRPr="003A509C">
        <w:rPr>
          <w:rFonts w:ascii="Bookman Old Style" w:hAnsi="Bookman Old Style"/>
          <w:sz w:val="28"/>
          <w:szCs w:val="28"/>
        </w:rPr>
        <w:t xml:space="preserve">, сделав его развлечением или утренником. В этом случае в заключение можно провести спортивные эстафеты. </w:t>
      </w:r>
    </w:p>
    <w:p w:rsidR="00957141" w:rsidRPr="00D93485" w:rsidRDefault="00957141" w:rsidP="003A509C">
      <w:pPr>
        <w:spacing w:line="360" w:lineRule="auto"/>
        <w:ind w:right="284" w:firstLine="567"/>
        <w:jc w:val="both"/>
        <w:rPr>
          <w:rFonts w:ascii="Bookman Old Style" w:hAnsi="Bookman Old Style"/>
          <w:b/>
          <w:sz w:val="28"/>
          <w:szCs w:val="28"/>
        </w:rPr>
      </w:pPr>
      <w:r w:rsidRPr="00D93485">
        <w:rPr>
          <w:rFonts w:ascii="Bookman Old Style" w:hAnsi="Bookman Old Style"/>
          <w:b/>
          <w:sz w:val="28"/>
          <w:szCs w:val="28"/>
          <w:u w:val="single"/>
        </w:rPr>
        <w:t>ЭСТАФЕТА 1.</w:t>
      </w:r>
      <w:r w:rsidRPr="00D93485">
        <w:rPr>
          <w:rFonts w:ascii="Bookman Old Style" w:hAnsi="Bookman Old Style"/>
          <w:b/>
          <w:sz w:val="28"/>
          <w:szCs w:val="28"/>
        </w:rPr>
        <w:t xml:space="preserve"> "Пожарные на учении».</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а/ Пробежать по скамейке.</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б/ Надеть на себя три обруча.</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 xml:space="preserve">в/ Залезть на лестницу и позвонить в звонок. </w:t>
      </w:r>
    </w:p>
    <w:p w:rsidR="00957141" w:rsidRPr="00D93485" w:rsidRDefault="00957141" w:rsidP="003A509C">
      <w:pPr>
        <w:spacing w:line="360" w:lineRule="auto"/>
        <w:ind w:right="284" w:firstLine="567"/>
        <w:jc w:val="both"/>
        <w:rPr>
          <w:rFonts w:ascii="Bookman Old Style" w:hAnsi="Bookman Old Style"/>
          <w:b/>
          <w:sz w:val="28"/>
          <w:szCs w:val="28"/>
        </w:rPr>
      </w:pPr>
      <w:r w:rsidRPr="00D93485">
        <w:rPr>
          <w:rFonts w:ascii="Bookman Old Style" w:hAnsi="Bookman Old Style"/>
          <w:b/>
          <w:sz w:val="28"/>
          <w:szCs w:val="28"/>
          <w:u w:val="single"/>
        </w:rPr>
        <w:t>ЭСТАФЕТА 2.</w:t>
      </w:r>
      <w:r w:rsidRPr="00D93485">
        <w:rPr>
          <w:rFonts w:ascii="Bookman Old Style" w:hAnsi="Bookman Old Style"/>
          <w:b/>
          <w:sz w:val="28"/>
          <w:szCs w:val="28"/>
        </w:rPr>
        <w:t xml:space="preserve"> "Кто спасет из огня игрушку ".</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а/ Ходьба по лестнице, которая лежит</w:t>
      </w:r>
      <w:r w:rsidRPr="003A509C">
        <w:rPr>
          <w:rFonts w:ascii="Bookman Old Style" w:hAnsi="Bookman Old Style"/>
          <w:sz w:val="28"/>
          <w:szCs w:val="28"/>
        </w:rPr>
        <w:tab/>
        <w:t>на поду, на руках и ступнях.</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б/ Бег по наклонной доске.</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в/ Пролезть в мешок.</w:t>
      </w:r>
    </w:p>
    <w:p w:rsidR="00957141" w:rsidRPr="00D93485" w:rsidRDefault="00957141" w:rsidP="003A509C">
      <w:pPr>
        <w:spacing w:line="360" w:lineRule="auto"/>
        <w:ind w:right="284" w:firstLine="567"/>
        <w:jc w:val="both"/>
        <w:rPr>
          <w:rFonts w:ascii="Bookman Old Style" w:hAnsi="Bookman Old Style"/>
          <w:b/>
          <w:sz w:val="28"/>
          <w:szCs w:val="28"/>
          <w:u w:val="single"/>
        </w:rPr>
      </w:pPr>
      <w:r w:rsidRPr="00D93485">
        <w:rPr>
          <w:rFonts w:ascii="Bookman Old Style" w:hAnsi="Bookman Old Style"/>
          <w:b/>
          <w:sz w:val="28"/>
          <w:szCs w:val="28"/>
          <w:u w:val="single"/>
        </w:rPr>
        <w:t>КОНКУРСЫ.</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1. Кто быстрее оденется в пожарную одежду /каски, жилетки, сапоги/.</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2. Кто быстрее скатает пожарный рукав.</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3. Кто быстрее привезет пожарную машину/методом накручивания веревочки на палку/.</w:t>
      </w:r>
    </w:p>
    <w:p w:rsidR="00957141" w:rsidRPr="00D93485" w:rsidRDefault="00957141" w:rsidP="003A509C">
      <w:pPr>
        <w:spacing w:line="360" w:lineRule="auto"/>
        <w:ind w:right="284" w:firstLine="567"/>
        <w:jc w:val="both"/>
        <w:rPr>
          <w:rFonts w:ascii="Bookman Old Style" w:hAnsi="Bookman Old Style"/>
          <w:b/>
          <w:sz w:val="28"/>
          <w:szCs w:val="28"/>
        </w:rPr>
      </w:pPr>
      <w:r w:rsidRPr="00D93485">
        <w:rPr>
          <w:rFonts w:ascii="Bookman Old Style" w:hAnsi="Bookman Old Style"/>
          <w:b/>
          <w:sz w:val="28"/>
          <w:szCs w:val="28"/>
        </w:rPr>
        <w:t>ДЫМОВАЯ ЗАВЕСА.</w:t>
      </w:r>
    </w:p>
    <w:p w:rsidR="00957141" w:rsidRPr="00D93485" w:rsidRDefault="00957141" w:rsidP="00D93485">
      <w:pPr>
        <w:spacing w:line="360" w:lineRule="auto"/>
        <w:ind w:right="284"/>
        <w:jc w:val="center"/>
        <w:rPr>
          <w:rFonts w:ascii="Bookman Old Style" w:hAnsi="Bookman Old Style"/>
          <w:sz w:val="32"/>
          <w:szCs w:val="32"/>
        </w:rPr>
      </w:pPr>
    </w:p>
    <w:p w:rsidR="00957141" w:rsidRPr="00D93485" w:rsidRDefault="00957141" w:rsidP="00D93485">
      <w:pPr>
        <w:spacing w:line="360" w:lineRule="auto"/>
        <w:jc w:val="center"/>
        <w:rPr>
          <w:rFonts w:ascii="Bookman Old Style" w:hAnsi="Bookman Old Style"/>
          <w:b/>
          <w:sz w:val="32"/>
          <w:szCs w:val="32"/>
        </w:rPr>
      </w:pPr>
      <w:r w:rsidRPr="00D93485">
        <w:rPr>
          <w:rFonts w:ascii="Bookman Old Style" w:hAnsi="Bookman Old Style"/>
          <w:b/>
          <w:sz w:val="32"/>
          <w:szCs w:val="32"/>
        </w:rPr>
        <w:t>Тема:</w:t>
      </w:r>
    </w:p>
    <w:p w:rsidR="00957141" w:rsidRPr="00D93485" w:rsidRDefault="00957141" w:rsidP="00D93485">
      <w:pPr>
        <w:spacing w:line="360" w:lineRule="auto"/>
        <w:jc w:val="center"/>
        <w:rPr>
          <w:rFonts w:ascii="Bookman Old Style" w:hAnsi="Bookman Old Style"/>
          <w:b/>
          <w:sz w:val="32"/>
          <w:szCs w:val="32"/>
        </w:rPr>
      </w:pPr>
      <w:r w:rsidRPr="00D93485">
        <w:rPr>
          <w:rFonts w:ascii="Bookman Old Style" w:hAnsi="Bookman Old Style"/>
          <w:b/>
          <w:sz w:val="32"/>
          <w:szCs w:val="32"/>
        </w:rPr>
        <w:t>ЧТЕНИЕ ОТРЫВКА ИЗ ПРОИЗВЕДЕНИЯ Б. ЖИТКОВА</w:t>
      </w:r>
    </w:p>
    <w:p w:rsidR="00957141" w:rsidRPr="00883469" w:rsidRDefault="00957141" w:rsidP="00D93485">
      <w:pPr>
        <w:spacing w:line="360" w:lineRule="auto"/>
        <w:jc w:val="center"/>
        <w:rPr>
          <w:rFonts w:ascii="Bookman Old Style" w:hAnsi="Bookman Old Style"/>
          <w:b/>
          <w:sz w:val="32"/>
          <w:szCs w:val="32"/>
        </w:rPr>
      </w:pPr>
      <w:r w:rsidRPr="00D93485">
        <w:rPr>
          <w:rFonts w:ascii="Bookman Old Style" w:hAnsi="Bookman Old Style"/>
          <w:b/>
          <w:sz w:val="32"/>
          <w:szCs w:val="32"/>
        </w:rPr>
        <w:t>«ЧТО Я  ВИДЕЛ».</w:t>
      </w:r>
    </w:p>
    <w:p w:rsidR="00957141" w:rsidRPr="003A509C" w:rsidRDefault="00957141" w:rsidP="003A509C">
      <w:pPr>
        <w:spacing w:line="360" w:lineRule="auto"/>
        <w:ind w:firstLine="567"/>
        <w:jc w:val="both"/>
        <w:rPr>
          <w:rFonts w:ascii="Bookman Old Style" w:hAnsi="Bookman Old Style"/>
          <w:sz w:val="28"/>
          <w:szCs w:val="28"/>
        </w:rPr>
      </w:pPr>
      <w:r w:rsidRPr="00883469">
        <w:rPr>
          <w:rFonts w:ascii="Bookman Old Style" w:hAnsi="Bookman Old Style"/>
          <w:b/>
          <w:sz w:val="28"/>
          <w:szCs w:val="28"/>
        </w:rPr>
        <w:t>Задачи:</w:t>
      </w:r>
      <w:r w:rsidRPr="003A509C">
        <w:rPr>
          <w:rFonts w:ascii="Bookman Old Style" w:hAnsi="Bookman Old Style"/>
          <w:sz w:val="28"/>
          <w:szCs w:val="28"/>
        </w:rPr>
        <w:t xml:space="preserve"> расширить и закрепить знания детей о трудовых буднях пожарных, вызвать интерес к получению знаний в проводимых играх.</w:t>
      </w:r>
    </w:p>
    <w:p w:rsidR="00957141" w:rsidRPr="009E4A28" w:rsidRDefault="00957141" w:rsidP="00883469">
      <w:pPr>
        <w:spacing w:line="360" w:lineRule="auto"/>
        <w:ind w:left="40" w:firstLine="527"/>
        <w:jc w:val="both"/>
        <w:rPr>
          <w:rFonts w:ascii="Bookman Old Style" w:hAnsi="Bookman Old Style"/>
          <w:sz w:val="28"/>
          <w:szCs w:val="28"/>
        </w:rPr>
      </w:pPr>
      <w:r w:rsidRPr="009E4A28">
        <w:rPr>
          <w:rFonts w:ascii="Bookman Old Style" w:hAnsi="Bookman Old Style"/>
          <w:b/>
          <w:sz w:val="28"/>
          <w:szCs w:val="28"/>
        </w:rPr>
        <w:t>Ход мероприятия:</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предлагает детям ответить на вопросы о машине, которую они не раз видели на улицах. Машина красного цвета с белой полоской подает сигналы сиреной. Она быстро мчится и на красный свет светофора, обеспечивающего безопасность движения. Дети должны ответить, как называется эта машина, для чего она предназначена. Кто работает на этой машине? (Не только пожарные, но и водитель.)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Как пожарные узнают, что где-то возник пожар? (Об этом сообщают по телефону дежурному диспетчеру пожарной части.)</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Что происходит потом? (Диспетчер дает сигнал, отделение пожарных занимает свое место в машине.)</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Что делает после этого водитель? (Водитель спешит к месту пожара. Сиреной предупреждает других водителей, чтобы они усту</w:t>
      </w:r>
      <w:r w:rsidRPr="003A509C">
        <w:rPr>
          <w:rFonts w:ascii="Bookman Old Style" w:hAnsi="Bookman Old Style"/>
          <w:sz w:val="28"/>
          <w:szCs w:val="28"/>
        </w:rPr>
        <w:softHyphen/>
        <w:t>пили дорогу.)</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Когда начинают тушить пожар и как это делается? (На пожары выезжает начальник караула. Прибыв на место, по его команде производится разведка. Уточняет, чем угрожает огонь жителям дома, не может ли перекинуться на другие строения. Только после этого приступают к тушению пожара. Каждый пожарный хорошо знает свои обязанности и четко их выполняет.)</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рассказывает, что один боец вместе с водителем подключает заборный рукав насоса к пожарному гидранту. Другой разматывает скаты пожарных рукавов. Третий присоединяет их к насосу. Четвертый с присоединенным к рукавам стволом бежит к очагу горения, чтобы ликвидировать его. Другие устанавливают выдвижную пожарную лестницу. Есть среди команды ответственный за эвакуацию детей и спасение имущества. Работа пожарных трудна и очень опасна. Им приходится бороться не только с огнем, но и спасать жизнь людей. Воспитатель читает рассказ о том, как пожарные приехали на пожар и потушили его.</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После чтения рассказа воспитатель предлагает детям поиграть в «пожарных».</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Какие игрушки нужны для игры в «пожарных»? (Пожарные машины, машины скорой медицинской помощи и другой вид транспорта, светофор, макет дома, обмундирование для пожарных.)</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Кем можно быть во время такой игры? (Начальником пожарного караула части, командиром отделения, диспетчером, водителем, врачом, милиционером и рядовым пожарным.)</w:t>
      </w:r>
    </w:p>
    <w:p w:rsidR="00957141" w:rsidRPr="003A509C" w:rsidRDefault="00957141" w:rsidP="004E5026">
      <w:pPr>
        <w:spacing w:line="360" w:lineRule="auto"/>
        <w:jc w:val="both"/>
        <w:rPr>
          <w:rFonts w:ascii="Bookman Old Style" w:hAnsi="Bookman Old Style"/>
          <w:sz w:val="28"/>
          <w:szCs w:val="28"/>
        </w:rPr>
      </w:pPr>
      <w:r w:rsidRPr="003A509C">
        <w:rPr>
          <w:rFonts w:ascii="Bookman Old Style" w:hAnsi="Bookman Old Style"/>
          <w:sz w:val="28"/>
          <w:szCs w:val="28"/>
        </w:rPr>
        <w:t>Задание на дом. Рассказать, с чего начинают работу пожарные по прибытию на пожар. (Помогают потерпевшим, в первую очередь заботятся о безопасности детей и людей пожилого возраста.)</w:t>
      </w:r>
    </w:p>
    <w:p w:rsidR="00957141" w:rsidRPr="003A509C" w:rsidRDefault="00957141" w:rsidP="004E5026">
      <w:pPr>
        <w:spacing w:line="360" w:lineRule="auto"/>
        <w:jc w:val="center"/>
        <w:rPr>
          <w:rFonts w:ascii="Bookman Old Style" w:hAnsi="Bookman Old Style"/>
          <w:b/>
          <w:sz w:val="28"/>
          <w:szCs w:val="28"/>
        </w:rPr>
      </w:pPr>
      <w:r w:rsidRPr="003A509C">
        <w:rPr>
          <w:rFonts w:ascii="Bookman Old Style" w:hAnsi="Bookman Old Style"/>
          <w:b/>
          <w:sz w:val="28"/>
          <w:szCs w:val="28"/>
        </w:rPr>
        <w:t>Тема:</w:t>
      </w:r>
    </w:p>
    <w:p w:rsidR="00957141" w:rsidRPr="003A509C" w:rsidRDefault="00957141" w:rsidP="004E5026">
      <w:pPr>
        <w:spacing w:line="360" w:lineRule="auto"/>
        <w:jc w:val="center"/>
        <w:rPr>
          <w:rFonts w:ascii="Bookman Old Style" w:hAnsi="Bookman Old Style"/>
          <w:b/>
          <w:sz w:val="28"/>
          <w:szCs w:val="28"/>
        </w:rPr>
      </w:pPr>
      <w:r w:rsidRPr="003A509C">
        <w:rPr>
          <w:rFonts w:ascii="Bookman Old Style" w:hAnsi="Bookman Old Style"/>
          <w:b/>
          <w:sz w:val="28"/>
          <w:szCs w:val="28"/>
        </w:rPr>
        <w:t>ПРОВЕДЕНИЕ ЛИТЕРАТУРНОЙ ВИКТОРИНЫ</w:t>
      </w:r>
    </w:p>
    <w:p w:rsidR="00957141" w:rsidRPr="003A509C" w:rsidRDefault="00957141" w:rsidP="004E5026">
      <w:pPr>
        <w:spacing w:line="360" w:lineRule="auto"/>
        <w:jc w:val="center"/>
        <w:rPr>
          <w:rFonts w:ascii="Bookman Old Style" w:hAnsi="Bookman Old Style"/>
          <w:b/>
          <w:sz w:val="28"/>
          <w:szCs w:val="28"/>
        </w:rPr>
      </w:pPr>
      <w:r w:rsidRPr="003A509C">
        <w:rPr>
          <w:rFonts w:ascii="Bookman Old Style" w:hAnsi="Bookman Old Style"/>
          <w:b/>
          <w:sz w:val="28"/>
          <w:szCs w:val="28"/>
        </w:rPr>
        <w:t>И СПОРТИВНОЙ ИГРЫ «ПОЖАРНЫЕ НА УЧЕНИИ».</w:t>
      </w:r>
    </w:p>
    <w:p w:rsidR="00957141" w:rsidRPr="003A509C" w:rsidRDefault="00957141" w:rsidP="003A509C">
      <w:pPr>
        <w:spacing w:line="360" w:lineRule="auto"/>
        <w:ind w:left="40" w:firstLine="527"/>
        <w:jc w:val="both"/>
        <w:rPr>
          <w:rFonts w:ascii="Bookman Old Style" w:hAnsi="Bookman Old Style"/>
          <w:sz w:val="28"/>
          <w:szCs w:val="28"/>
        </w:rPr>
      </w:pPr>
      <w:r w:rsidRPr="004E5026">
        <w:rPr>
          <w:rFonts w:ascii="Bookman Old Style" w:hAnsi="Bookman Old Style"/>
          <w:b/>
          <w:sz w:val="28"/>
          <w:szCs w:val="28"/>
        </w:rPr>
        <w:t>Задачи:</w:t>
      </w:r>
      <w:r w:rsidRPr="003A509C">
        <w:rPr>
          <w:rFonts w:ascii="Bookman Old Style" w:hAnsi="Bookman Old Style"/>
          <w:sz w:val="28"/>
          <w:szCs w:val="28"/>
        </w:rPr>
        <w:t xml:space="preserve"> закрепление знаний, обогащение и активизация словарного запаса детей, воспитание интереса и уважения к работе пожарных.</w:t>
      </w:r>
      <w:r>
        <w:rPr>
          <w:rFonts w:ascii="Bookman Old Style" w:hAnsi="Bookman Old Style"/>
          <w:sz w:val="28"/>
          <w:szCs w:val="28"/>
        </w:rPr>
        <w:t xml:space="preserve"> </w:t>
      </w:r>
      <w:r w:rsidRPr="003A509C">
        <w:rPr>
          <w:rFonts w:ascii="Bookman Old Style" w:hAnsi="Bookman Old Style"/>
          <w:sz w:val="28"/>
          <w:szCs w:val="28"/>
        </w:rPr>
        <w:t>Методические приемы: загадки, подвижные игры.</w:t>
      </w:r>
    </w:p>
    <w:p w:rsidR="00957141" w:rsidRPr="003A509C" w:rsidRDefault="00957141" w:rsidP="003A509C">
      <w:pPr>
        <w:spacing w:line="360" w:lineRule="auto"/>
        <w:ind w:left="40" w:firstLine="527"/>
        <w:jc w:val="both"/>
        <w:rPr>
          <w:rFonts w:ascii="Bookman Old Style" w:hAnsi="Bookman Old Style"/>
          <w:sz w:val="28"/>
          <w:szCs w:val="28"/>
        </w:rPr>
      </w:pPr>
      <w:r w:rsidRPr="003A509C">
        <w:rPr>
          <w:rFonts w:ascii="Bookman Old Style" w:hAnsi="Bookman Old Style"/>
          <w:sz w:val="28"/>
          <w:szCs w:val="28"/>
        </w:rPr>
        <w:t>Предварительная работа: чтение художественных произведений: «Дядя Степа» (С. Михалков), «Путаница» (К. Чуковский), «Пожарные собаки» (А. Толстой). Рассматривание иллюстраций, экскурсия в пожарную часть.</w:t>
      </w:r>
    </w:p>
    <w:p w:rsidR="00957141" w:rsidRPr="003A509C" w:rsidRDefault="00957141" w:rsidP="003A509C">
      <w:pPr>
        <w:spacing w:line="360" w:lineRule="auto"/>
        <w:ind w:firstLine="527"/>
        <w:jc w:val="both"/>
        <w:rPr>
          <w:rFonts w:ascii="Bookman Old Style" w:hAnsi="Bookman Old Style"/>
          <w:sz w:val="28"/>
          <w:szCs w:val="28"/>
        </w:rPr>
      </w:pPr>
      <w:r w:rsidRPr="003A509C">
        <w:rPr>
          <w:rFonts w:ascii="Bookman Old Style" w:hAnsi="Bookman Old Style"/>
          <w:sz w:val="28"/>
          <w:szCs w:val="28"/>
        </w:rPr>
        <w:t>Наглядные пособия: два пожарных рукава длиной по 3 м, макет пожарного автомобиля, две детские лестницы, две детские шведские стенки, два деревянных бруска длиной 1,5 м, два сшитых из материала мешка диаметром 80 см, в мешки должны быть вставлены металлические или деревянные кольца (по одному в один из концов мешка), несколько разных игрушек, 8 детских касок, коло</w:t>
      </w:r>
      <w:r w:rsidRPr="003A509C">
        <w:rPr>
          <w:rFonts w:ascii="Bookman Old Style" w:hAnsi="Bookman Old Style"/>
          <w:sz w:val="28"/>
          <w:szCs w:val="28"/>
        </w:rPr>
        <w:softHyphen/>
        <w:t>кольчик, две детские скамейки, два стола.</w:t>
      </w:r>
    </w:p>
    <w:p w:rsidR="00957141" w:rsidRPr="009E4A28" w:rsidRDefault="00957141" w:rsidP="004E5026">
      <w:pPr>
        <w:spacing w:line="360" w:lineRule="auto"/>
        <w:ind w:left="40" w:firstLine="527"/>
        <w:jc w:val="both"/>
        <w:rPr>
          <w:rFonts w:ascii="Bookman Old Style" w:hAnsi="Bookman Old Style"/>
          <w:sz w:val="28"/>
          <w:szCs w:val="28"/>
        </w:rPr>
      </w:pPr>
      <w:r w:rsidRPr="009E4A28">
        <w:rPr>
          <w:rFonts w:ascii="Bookman Old Style" w:hAnsi="Bookman Old Style"/>
          <w:b/>
          <w:sz w:val="28"/>
          <w:szCs w:val="28"/>
        </w:rPr>
        <w:t>Ход мероприятия:</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Воспитатель. Ребята, вспомните, из каких книг эти строки: Что за дым над головой? Что за гром на мостовой? Дом пылает за углом. Сто зевак стоит кругом. Ставит лестницы команда. От огня спасает дом. (С. </w:t>
      </w:r>
      <w:r w:rsidRPr="003A509C">
        <w:rPr>
          <w:rFonts w:ascii="Bookman Old Style" w:hAnsi="Bookman Old Style"/>
          <w:i/>
          <w:sz w:val="28"/>
          <w:szCs w:val="28"/>
        </w:rPr>
        <w:t>Михалков.</w:t>
      </w:r>
      <w:r w:rsidRPr="003A509C">
        <w:rPr>
          <w:rFonts w:ascii="Bookman Old Style" w:hAnsi="Bookman Old Style"/>
          <w:sz w:val="28"/>
          <w:szCs w:val="28"/>
        </w:rPr>
        <w:t xml:space="preserve"> «Дядя Степа».)</w:t>
      </w:r>
    </w:p>
    <w:p w:rsidR="00957141" w:rsidRPr="003A509C" w:rsidRDefault="00957141" w:rsidP="003A509C">
      <w:pPr>
        <w:spacing w:before="20"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Море пламенем горит. Выбежал из моря кит. Эй, пожарные, бегите, помогите, помогите! </w:t>
      </w:r>
      <w:r w:rsidRPr="003A509C">
        <w:rPr>
          <w:rFonts w:ascii="Bookman Old Style" w:hAnsi="Bookman Old Style"/>
          <w:i/>
          <w:sz w:val="28"/>
          <w:szCs w:val="28"/>
        </w:rPr>
        <w:t>(К. Чуковский.</w:t>
      </w:r>
      <w:r w:rsidRPr="003A509C">
        <w:rPr>
          <w:rFonts w:ascii="Bookman Old Style" w:hAnsi="Bookman Old Style"/>
          <w:sz w:val="28"/>
          <w:szCs w:val="28"/>
        </w:rPr>
        <w:t xml:space="preserve"> «Путаница.»)</w:t>
      </w:r>
    </w:p>
    <w:p w:rsidR="00957141" w:rsidRPr="003A509C" w:rsidRDefault="00957141" w:rsidP="003A509C">
      <w:pPr>
        <w:spacing w:before="20"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Когда народ рассмотрел, что Боб держал в зубах, то все стали громко смеяться, в зубах он держал большую куклу. </w:t>
      </w:r>
      <w:r w:rsidRPr="003A509C">
        <w:rPr>
          <w:rFonts w:ascii="Bookman Old Style" w:hAnsi="Bookman Old Style"/>
          <w:i/>
          <w:sz w:val="28"/>
          <w:szCs w:val="28"/>
        </w:rPr>
        <w:t xml:space="preserve">(А. Толстой. </w:t>
      </w:r>
      <w:r w:rsidRPr="003A509C">
        <w:rPr>
          <w:rFonts w:ascii="Bookman Old Style" w:hAnsi="Bookman Old Style"/>
          <w:sz w:val="28"/>
          <w:szCs w:val="28"/>
        </w:rPr>
        <w:t>«Пожарные собаки».)</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Молодцы, ребята, правильно назвали все про</w:t>
      </w:r>
      <w:r w:rsidRPr="003A509C">
        <w:rPr>
          <w:rFonts w:ascii="Bookman Old Style" w:hAnsi="Bookman Old Style"/>
          <w:sz w:val="28"/>
          <w:szCs w:val="28"/>
        </w:rPr>
        <w:softHyphen/>
        <w:t>изведения и даже авторов книг.</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Ребята, а вы видели пожарных? (Да).</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А что они делали? Где вы их видели? (Ответы детей).</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А какими должны быть пожарные?</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Ответ: сильными, ловкими, смелыми, находчивыми.</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А сейчас мы узнаем, кто из наших ребят самый смелый, сильный, ловкий и находчивый и может быть настоящим пожарным. Для этого проведем учение пожарных.</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Этап первый. Кто быстрее скатает пожарный рукав?</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Содержание. Приглашаются желающие мальчики и девочки, пожарные рукава должны находиться на полу в раскатанном виде на расстоянии 2 м от ребят. По команде ведущего ребята скатывают рукава. Объявляется победитель.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Этап второй. Чья команда быстрее соберется по сигналу и займет место в пожарной машине?</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Содержание. Приглашаются желающие — 4 мальчика и 4 де</w:t>
      </w:r>
      <w:r w:rsidRPr="003A509C">
        <w:rPr>
          <w:rFonts w:ascii="Bookman Old Style" w:hAnsi="Bookman Old Style"/>
          <w:sz w:val="28"/>
          <w:szCs w:val="28"/>
        </w:rPr>
        <w:softHyphen/>
        <w:t>вочки. Детские каски, лестницы, пожарные рукава лежат на столах на расстоянии 2 м от ребят, макет пожарной машины и две скамей</w:t>
      </w:r>
      <w:r w:rsidRPr="003A509C">
        <w:rPr>
          <w:rFonts w:ascii="Bookman Old Style" w:hAnsi="Bookman Old Style"/>
          <w:sz w:val="28"/>
          <w:szCs w:val="28"/>
        </w:rPr>
        <w:softHyphen/>
        <w:t>ки, колокольчик на стойке находится на расстоянии 3 м от столов. По команде ведущего ребята надевают каски, застегивают их, берут рукава, лестницы, садятся на скамейки, звонят в колокольчик. Объявляется команда-победитель.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Этап третий. Чья команда быстрее преодолеет препятствие и спасет от огня игрушку?</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Содержание. Дети разделяются на две команды, выстраиваются друг за другом. На полу, на расстоянии 1 метра от них, находятся расположенные через 50 см шведская стенка, деревянный брус, мешок (должен держать воспитатель), игрушка. По команде ведущего дети по очереди проходят по стенке, брусу, пролезают через мешок, берут игрушку, возвращаются в команду, передают эстафе</w:t>
      </w:r>
      <w:r w:rsidRPr="003A509C">
        <w:rPr>
          <w:rFonts w:ascii="Bookman Old Style" w:hAnsi="Bookman Old Style"/>
          <w:sz w:val="28"/>
          <w:szCs w:val="28"/>
        </w:rPr>
        <w:softHyphen/>
        <w:t>ту товарищу. По окончании объявляются победители.</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Воспитатель. Вот и закончились учения. Все ребята были ловкими, быстрыми, смелыми и сильными. А сейчас узнаем, можете ли вы отгадывать загадки.</w:t>
      </w:r>
    </w:p>
    <w:p w:rsidR="00957141" w:rsidRPr="003A509C" w:rsidRDefault="00957141" w:rsidP="003A509C">
      <w:pPr>
        <w:spacing w:line="360" w:lineRule="auto"/>
        <w:ind w:right="800" w:firstLine="567"/>
        <w:jc w:val="both"/>
        <w:rPr>
          <w:rFonts w:ascii="Bookman Old Style" w:hAnsi="Bookman Old Style"/>
          <w:sz w:val="28"/>
          <w:szCs w:val="28"/>
        </w:rPr>
      </w:pPr>
      <w:r w:rsidRPr="003A509C">
        <w:rPr>
          <w:rFonts w:ascii="Bookman Old Style" w:hAnsi="Bookman Old Style"/>
          <w:sz w:val="28"/>
          <w:szCs w:val="28"/>
        </w:rPr>
        <w:t xml:space="preserve">Шипит и злится, воды боится, с языком, а не лает. Без зубов, а кусает. </w:t>
      </w:r>
      <w:r w:rsidRPr="003A509C">
        <w:rPr>
          <w:rFonts w:ascii="Bookman Old Style" w:hAnsi="Bookman Old Style"/>
          <w:i/>
          <w:sz w:val="28"/>
          <w:szCs w:val="28"/>
        </w:rPr>
        <w:t>(Огонь).</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Спешит, гудит — дорогу дай, моргает глазом синим. Примчится вовремя - беда детей и взрослых минет. </w:t>
      </w:r>
      <w:r w:rsidRPr="003A509C">
        <w:rPr>
          <w:rFonts w:ascii="Bookman Old Style" w:hAnsi="Bookman Old Style"/>
          <w:i/>
          <w:sz w:val="28"/>
          <w:szCs w:val="28"/>
        </w:rPr>
        <w:t>(Пожарная машина.)</w:t>
      </w:r>
    </w:p>
    <w:p w:rsidR="00957141" w:rsidRPr="003A509C" w:rsidRDefault="00957141" w:rsidP="003A509C">
      <w:pPr>
        <w:spacing w:line="360" w:lineRule="auto"/>
        <w:ind w:firstLine="567"/>
        <w:jc w:val="both"/>
        <w:rPr>
          <w:rFonts w:ascii="Bookman Old Style" w:hAnsi="Bookman Old Style"/>
          <w:sz w:val="28"/>
          <w:szCs w:val="28"/>
        </w:rPr>
      </w:pPr>
      <w:r w:rsidRPr="003A509C">
        <w:rPr>
          <w:rFonts w:ascii="Bookman Old Style" w:hAnsi="Bookman Old Style"/>
          <w:sz w:val="28"/>
          <w:szCs w:val="28"/>
        </w:rPr>
        <w:t xml:space="preserve">Если младшие сестрички зажигают дома спички, что ты должен предпринять? Сразу спички те... </w:t>
      </w:r>
      <w:r w:rsidRPr="003A509C">
        <w:rPr>
          <w:rFonts w:ascii="Bookman Old Style" w:hAnsi="Bookman Old Style"/>
          <w:i/>
          <w:sz w:val="28"/>
          <w:szCs w:val="28"/>
        </w:rPr>
        <w:t xml:space="preserve">(Отнять). </w:t>
      </w:r>
      <w:r w:rsidRPr="003A509C">
        <w:rPr>
          <w:rFonts w:ascii="Bookman Old Style" w:hAnsi="Bookman Old Style"/>
          <w:sz w:val="28"/>
          <w:szCs w:val="28"/>
        </w:rPr>
        <w:t>Молодцы, быстро отгадали загадки. А теперь я расскажу прави</w:t>
      </w:r>
      <w:r w:rsidRPr="003A509C">
        <w:rPr>
          <w:rFonts w:ascii="Bookman Old Style" w:hAnsi="Bookman Old Style"/>
          <w:sz w:val="28"/>
          <w:szCs w:val="28"/>
        </w:rPr>
        <w:softHyphen/>
        <w:t>ла, которые вы должны знать.</w:t>
      </w:r>
    </w:p>
    <w:p w:rsidR="00957141" w:rsidRPr="003A509C" w:rsidRDefault="00957141" w:rsidP="003A509C">
      <w:pPr>
        <w:spacing w:before="120" w:line="360" w:lineRule="auto"/>
        <w:ind w:firstLine="567"/>
        <w:jc w:val="both"/>
        <w:rPr>
          <w:rFonts w:ascii="Bookman Old Style" w:hAnsi="Bookman Old Style"/>
          <w:sz w:val="28"/>
          <w:szCs w:val="28"/>
        </w:rPr>
      </w:pPr>
      <w:r w:rsidRPr="003A509C">
        <w:rPr>
          <w:rFonts w:ascii="Bookman Old Style" w:hAnsi="Bookman Old Style"/>
          <w:sz w:val="28"/>
          <w:szCs w:val="28"/>
        </w:rPr>
        <w:t>Для забавы, для игры спички в руки не бери. Не шути, дружок, с огнем, чтобы не жалеть потом. Сам огня не разжигай и другим не позволяй. Даже крошка-огонек от пожара недалек. Газ на кухне, пылесос ли, телевизор ли, утюг - пусть включает только взрослый, наш надежный, старый друг.</w:t>
      </w:r>
    </w:p>
    <w:p w:rsidR="00957141" w:rsidRPr="003A509C" w:rsidRDefault="00957141" w:rsidP="003A509C">
      <w:pPr>
        <w:spacing w:line="360" w:lineRule="auto"/>
        <w:jc w:val="both"/>
        <w:rPr>
          <w:rFonts w:ascii="Bookman Old Style" w:hAnsi="Bookman Old Style"/>
          <w:sz w:val="28"/>
          <w:szCs w:val="28"/>
        </w:rPr>
      </w:pPr>
    </w:p>
    <w:p w:rsidR="00957141" w:rsidRPr="00632A5D" w:rsidRDefault="00957141" w:rsidP="00E277B5">
      <w:pPr>
        <w:pStyle w:val="Heading1"/>
        <w:spacing w:line="360" w:lineRule="auto"/>
        <w:ind w:firstLine="0"/>
        <w:rPr>
          <w:rFonts w:ascii="Bookman Old Style" w:hAnsi="Bookman Old Style"/>
          <w:sz w:val="32"/>
          <w:szCs w:val="32"/>
        </w:rPr>
      </w:pPr>
      <w:r w:rsidRPr="00632A5D">
        <w:rPr>
          <w:rFonts w:ascii="Bookman Old Style" w:hAnsi="Bookman Old Style"/>
          <w:b/>
          <w:sz w:val="32"/>
          <w:szCs w:val="32"/>
        </w:rPr>
        <w:t>Спортивное развлечение «ПОЖАРНАЯ ДРУЖИНА»</w:t>
      </w:r>
    </w:p>
    <w:p w:rsidR="00957141" w:rsidRDefault="00957141" w:rsidP="00FB0A51">
      <w:pPr>
        <w:spacing w:line="360" w:lineRule="auto"/>
        <w:ind w:left="40" w:firstLine="527"/>
        <w:jc w:val="both"/>
        <w:rPr>
          <w:rFonts w:ascii="Bookman Old Style" w:hAnsi="Bookman Old Style"/>
          <w:sz w:val="28"/>
          <w:szCs w:val="28"/>
        </w:rPr>
      </w:pPr>
      <w:r w:rsidRPr="009E4A28">
        <w:rPr>
          <w:rFonts w:ascii="Bookman Old Style" w:hAnsi="Bookman Old Style"/>
          <w:b/>
          <w:sz w:val="28"/>
          <w:szCs w:val="28"/>
        </w:rPr>
        <w:t>Ход мероприятия:</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ВЕДУЩИЙ: Уважаемые гости, жюри и</w:t>
      </w:r>
      <w:r w:rsidRPr="003A509C">
        <w:rPr>
          <w:rFonts w:ascii="Bookman Old Style" w:hAnsi="Bookman Old Style"/>
          <w:sz w:val="28"/>
          <w:szCs w:val="28"/>
        </w:rPr>
        <w:tab/>
        <w:t>болельщики!</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30 апреля - профессиональный праздник пожарных. День и ночь ни на боевом посту, доблестно охраняя нашу мирную жизнь от страшной беды пожара, который по неосторожности может произойти в любую минуту.</w:t>
      </w:r>
    </w:p>
    <w:p w:rsidR="00957141" w:rsidRPr="003A509C" w:rsidRDefault="00957141" w:rsidP="00E277B5">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Мы поздравляем пожарных с этим праздником и им посвящаем наш сегодняшний вечер.</w:t>
      </w:r>
    </w:p>
    <w:p w:rsidR="00957141" w:rsidRPr="003A509C" w:rsidRDefault="00957141" w:rsidP="003A509C">
      <w:pPr>
        <w:spacing w:line="360" w:lineRule="auto"/>
        <w:ind w:right="284" w:firstLine="720"/>
        <w:jc w:val="both"/>
        <w:rPr>
          <w:rFonts w:ascii="Bookman Old Style" w:hAnsi="Bookman Old Style"/>
          <w:sz w:val="28"/>
          <w:szCs w:val="28"/>
        </w:rPr>
      </w:pPr>
      <w:r w:rsidRPr="003A509C">
        <w:rPr>
          <w:rFonts w:ascii="Bookman Old Style" w:hAnsi="Bookman Old Style"/>
          <w:sz w:val="28"/>
          <w:szCs w:val="28"/>
        </w:rPr>
        <w:t>1. СТИХИ.</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"Знают взрослые, знают дети:</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 xml:space="preserve">В самых разных концах земли </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Люди, сколько жили на свете,</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Пуще глаза огонь берегли.</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 xml:space="preserve">Ведь издавна до нашего века </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Он помощник и друг человека."</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1 реб.Чуть стемнеет и вспыхнет повсюду электрических лампочек чудо.</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 xml:space="preserve">2 реб. Поутру, чтобы все были сыты, ставим пищу в духовки, на плиты. </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3 реб. Хлеб и булки выпекает и от холода нас защищает</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4 реб. И от дальних звезд до Земли мчит космические корабли.</w:t>
      </w:r>
    </w:p>
    <w:p w:rsidR="00957141" w:rsidRPr="003A509C" w:rsidRDefault="00957141" w:rsidP="003A509C">
      <w:pPr>
        <w:spacing w:line="360" w:lineRule="auto"/>
        <w:ind w:right="284" w:firstLine="720"/>
        <w:jc w:val="both"/>
        <w:rPr>
          <w:rFonts w:ascii="Bookman Old Style" w:hAnsi="Bookman Old Style"/>
          <w:sz w:val="28"/>
          <w:szCs w:val="28"/>
        </w:rPr>
      </w:pPr>
      <w:r w:rsidRPr="003A509C">
        <w:rPr>
          <w:rFonts w:ascii="Bookman Old Style" w:hAnsi="Bookman Old Style"/>
          <w:sz w:val="28"/>
          <w:szCs w:val="28"/>
        </w:rPr>
        <w:t>Ведущий. Люди силу и мощь ощутили с той поры, как огонь приручили. Но бывает огонь и другим - не согреет ладошек он ваших, превращает все  в пепел и дым. И жесток он, и грозен, и страшен. Для забавы, для игры спичек в руки не бери. Не шути, дружок, с огнем, чтобы не жалеть потом. Сам огня не разжигай и другим не позволяй. Даже крошка-огонек от пожара  не далек. Газ на кухне, пылесос ли, телевизор ли, утюг пусть включает только взрослый - наш надежный старший друг.</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2.  Песня "К нам гости пришли" /вручают подарки, сделанные своими руками/.</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3. Оркестр "Во саду ли, в огороде".</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КОНКУРС 1. Эстафета «Юные</w:t>
      </w:r>
      <w:r w:rsidRPr="003A509C">
        <w:rPr>
          <w:rFonts w:ascii="Bookman Old Style" w:hAnsi="Bookman Old Style"/>
          <w:smallCaps/>
          <w:sz w:val="28"/>
          <w:szCs w:val="28"/>
        </w:rPr>
        <w:t xml:space="preserve"> </w:t>
      </w:r>
      <w:r w:rsidRPr="003A509C">
        <w:rPr>
          <w:rFonts w:ascii="Bookman Old Style" w:hAnsi="Bookman Old Style"/>
          <w:sz w:val="28"/>
          <w:szCs w:val="28"/>
        </w:rPr>
        <w:t xml:space="preserve">пожарные" </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 xml:space="preserve">а/ пролезть в тоннель. </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 xml:space="preserve">б/ заберись по лесенке. </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в/  позвони в звоночек.</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 xml:space="preserve">КОНКУРС 2. "Спаси детей из горящего дома" </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а/ пролезть в тоннель.</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 xml:space="preserve">б/ прошагай по лесенке, положенной на пол. </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в/ возвращение с игрушкой.</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КОНКУРС 3. "Скатай пожарный рукав" /сначала дети, затем вместе со взрослыми/ (см. занятие № 8).</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МУЗЫКАЛЬНАЯ   ПАУЗА.     "Танец яблочко".</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 xml:space="preserve">КОНУРС 4. «Кто больше вынесет предметов при пожаре.» </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 xml:space="preserve">КОНКУРС 5."  Чья команда быстрее проедет на пожарной машине." </w:t>
      </w:r>
    </w:p>
    <w:p w:rsidR="00957141" w:rsidRPr="003A509C" w:rsidRDefault="00957141" w:rsidP="003A509C">
      <w:pPr>
        <w:spacing w:line="360" w:lineRule="auto"/>
        <w:ind w:right="284"/>
        <w:jc w:val="both"/>
        <w:rPr>
          <w:rFonts w:ascii="Bookman Old Style" w:hAnsi="Bookman Old Style"/>
          <w:sz w:val="28"/>
          <w:szCs w:val="28"/>
        </w:rPr>
      </w:pPr>
      <w:r w:rsidRPr="003A509C">
        <w:rPr>
          <w:rFonts w:ascii="Bookman Old Style" w:hAnsi="Bookman Old Style"/>
          <w:sz w:val="28"/>
          <w:szCs w:val="28"/>
        </w:rPr>
        <w:t>КОНКУРС 6. " Кто быстрее потушит пожар "/ для взрослых – водой из трубки во рту/.</w:t>
      </w:r>
    </w:p>
    <w:p w:rsidR="00957141" w:rsidRPr="003A509C" w:rsidRDefault="00957141" w:rsidP="003A509C">
      <w:pPr>
        <w:pStyle w:val="FR4"/>
        <w:spacing w:before="0" w:line="360" w:lineRule="auto"/>
        <w:ind w:left="0" w:right="43"/>
        <w:jc w:val="both"/>
        <w:rPr>
          <w:rFonts w:ascii="Bookman Old Style" w:hAnsi="Bookman Old Style"/>
          <w:sz w:val="28"/>
          <w:szCs w:val="28"/>
        </w:rPr>
      </w:pPr>
    </w:p>
    <w:p w:rsidR="00957141" w:rsidRDefault="00957141" w:rsidP="003A509C">
      <w:pPr>
        <w:pStyle w:val="Title"/>
        <w:spacing w:line="360" w:lineRule="auto"/>
        <w:jc w:val="both"/>
        <w:rPr>
          <w:rFonts w:ascii="Bookman Old Style" w:hAnsi="Bookman Old Style"/>
          <w:sz w:val="28"/>
          <w:szCs w:val="28"/>
        </w:rPr>
      </w:pPr>
    </w:p>
    <w:p w:rsidR="00957141" w:rsidRPr="003A509C" w:rsidRDefault="00957141" w:rsidP="003A509C">
      <w:pPr>
        <w:pStyle w:val="Title"/>
        <w:spacing w:line="360" w:lineRule="auto"/>
        <w:jc w:val="both"/>
        <w:rPr>
          <w:rFonts w:ascii="Bookman Old Style" w:hAnsi="Bookman Old Style"/>
          <w:sz w:val="28"/>
          <w:szCs w:val="28"/>
        </w:rPr>
      </w:pPr>
    </w:p>
    <w:p w:rsidR="00957141" w:rsidRPr="00AE6C4D" w:rsidRDefault="00957141" w:rsidP="00AE6C4D">
      <w:pPr>
        <w:pStyle w:val="Title"/>
        <w:spacing w:line="360" w:lineRule="auto"/>
        <w:rPr>
          <w:rFonts w:ascii="Bookman Old Style" w:hAnsi="Bookman Old Style"/>
          <w:sz w:val="32"/>
          <w:szCs w:val="32"/>
        </w:rPr>
      </w:pPr>
      <w:r w:rsidRPr="00AE6C4D">
        <w:rPr>
          <w:rFonts w:ascii="Bookman Old Style" w:hAnsi="Bookman Old Style"/>
          <w:sz w:val="32"/>
          <w:szCs w:val="32"/>
        </w:rPr>
        <w:t>Музыкальное развлечение «Не шали с огнем»</w:t>
      </w:r>
    </w:p>
    <w:p w:rsidR="00957141" w:rsidRPr="003A509C" w:rsidRDefault="00957141" w:rsidP="00FB0A51">
      <w:pPr>
        <w:spacing w:line="360" w:lineRule="auto"/>
        <w:ind w:left="40" w:firstLine="527"/>
        <w:jc w:val="both"/>
        <w:rPr>
          <w:rFonts w:ascii="Bookman Old Style" w:hAnsi="Bookman Old Style"/>
          <w:sz w:val="28"/>
          <w:szCs w:val="28"/>
        </w:rPr>
      </w:pPr>
      <w:r w:rsidRPr="009E4A28">
        <w:rPr>
          <w:rFonts w:ascii="Bookman Old Style" w:hAnsi="Bookman Old Style"/>
          <w:b/>
          <w:sz w:val="28"/>
          <w:szCs w:val="28"/>
        </w:rPr>
        <w:t>Ход мероприятия:</w:t>
      </w:r>
    </w:p>
    <w:p w:rsidR="00957141" w:rsidRPr="003A509C" w:rsidRDefault="00957141" w:rsidP="003A509C">
      <w:pPr>
        <w:spacing w:line="360" w:lineRule="auto"/>
        <w:jc w:val="both"/>
        <w:rPr>
          <w:rFonts w:ascii="Bookman Old Style" w:hAnsi="Bookman Old Style"/>
          <w:sz w:val="28"/>
          <w:szCs w:val="28"/>
        </w:rPr>
      </w:pPr>
      <w:r w:rsidRPr="003A509C">
        <w:rPr>
          <w:rFonts w:ascii="Bookman Old Style" w:hAnsi="Bookman Old Style"/>
          <w:sz w:val="28"/>
          <w:szCs w:val="28"/>
        </w:rPr>
        <w:t>ВЕДУЩИЙ:</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Знают взрослые, знают дети:</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В самых дальних концах земли:</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Люди, сколько жили на свете,</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Пуще глаза огонь берегли.</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Ведь огонь в холода, в непогоду</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У костра их всегда согревал,</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И людскому великому роду</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Замерзать никогда не давал.</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Сохраняли его, как умели,</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Всемогущий горячий огонь</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И хоть тысячи лет пролетели,</w:t>
      </w:r>
    </w:p>
    <w:p w:rsidR="00957141" w:rsidRPr="003A509C" w:rsidRDefault="00957141" w:rsidP="003A509C">
      <w:pPr>
        <w:spacing w:line="360" w:lineRule="auto"/>
        <w:ind w:left="567" w:right="-22"/>
        <w:jc w:val="both"/>
        <w:rPr>
          <w:rFonts w:ascii="Bookman Old Style" w:hAnsi="Bookman Old Style"/>
          <w:sz w:val="28"/>
          <w:szCs w:val="28"/>
        </w:rPr>
      </w:pPr>
      <w:r>
        <w:rPr>
          <w:rFonts w:ascii="Bookman Old Style" w:hAnsi="Bookman Old Style"/>
          <w:sz w:val="28"/>
          <w:szCs w:val="28"/>
        </w:rPr>
        <w:t xml:space="preserve"> </w:t>
      </w:r>
      <w:r w:rsidRPr="003A509C">
        <w:rPr>
          <w:rFonts w:ascii="Bookman Old Style" w:hAnsi="Bookman Old Style"/>
          <w:sz w:val="28"/>
          <w:szCs w:val="28"/>
        </w:rPr>
        <w:t>Людям нужен по-прежнему он.</w:t>
      </w:r>
    </w:p>
    <w:p w:rsidR="00957141" w:rsidRPr="003A509C" w:rsidRDefault="00957141" w:rsidP="003A509C">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Ведь издавна до нашего века</w:t>
      </w:r>
    </w:p>
    <w:p w:rsidR="00957141" w:rsidRPr="003A509C" w:rsidRDefault="00957141" w:rsidP="00FB0A51">
      <w:pPr>
        <w:spacing w:line="360" w:lineRule="auto"/>
        <w:ind w:left="567" w:right="-22"/>
        <w:jc w:val="both"/>
        <w:rPr>
          <w:rFonts w:ascii="Bookman Old Style" w:hAnsi="Bookman Old Style"/>
          <w:sz w:val="28"/>
          <w:szCs w:val="28"/>
        </w:rPr>
      </w:pPr>
      <w:r w:rsidRPr="003A509C">
        <w:rPr>
          <w:rFonts w:ascii="Bookman Old Style" w:hAnsi="Bookman Old Style"/>
          <w:sz w:val="28"/>
          <w:szCs w:val="28"/>
        </w:rPr>
        <w:t>Он помощник и друг человека.</w:t>
      </w:r>
    </w:p>
    <w:p w:rsidR="00957141" w:rsidRPr="003A509C" w:rsidRDefault="00957141" w:rsidP="003A509C">
      <w:pPr>
        <w:spacing w:line="360" w:lineRule="auto"/>
        <w:ind w:right="-22"/>
        <w:jc w:val="both"/>
        <w:rPr>
          <w:rFonts w:ascii="Bookman Old Style" w:hAnsi="Bookman Old Style"/>
          <w:sz w:val="28"/>
          <w:szCs w:val="28"/>
        </w:rPr>
      </w:pPr>
      <w:r w:rsidRPr="003A509C">
        <w:rPr>
          <w:rFonts w:ascii="Bookman Old Style" w:hAnsi="Bookman Old Style"/>
          <w:sz w:val="28"/>
          <w:szCs w:val="28"/>
        </w:rPr>
        <w:t>1 ребенок.</w:t>
      </w:r>
    </w:p>
    <w:p w:rsidR="00957141" w:rsidRPr="003A509C" w:rsidRDefault="00957141" w:rsidP="003A509C">
      <w:pPr>
        <w:spacing w:line="360" w:lineRule="auto"/>
        <w:ind w:right="-22" w:firstLine="720"/>
        <w:jc w:val="both"/>
        <w:rPr>
          <w:rFonts w:ascii="Bookman Old Style" w:hAnsi="Bookman Old Style"/>
          <w:sz w:val="28"/>
          <w:szCs w:val="28"/>
        </w:rPr>
      </w:pPr>
      <w:r w:rsidRPr="003A509C">
        <w:rPr>
          <w:rFonts w:ascii="Bookman Old Style" w:hAnsi="Bookman Old Style"/>
          <w:sz w:val="28"/>
          <w:szCs w:val="28"/>
        </w:rPr>
        <w:t xml:space="preserve">Чуть стемнеет - вспыхнет повсюду </w:t>
      </w:r>
      <w:r w:rsidRPr="003A509C">
        <w:rPr>
          <w:rFonts w:ascii="Bookman Old Style" w:hAnsi="Bookman Old Style"/>
          <w:smallCaps/>
          <w:sz w:val="28"/>
          <w:szCs w:val="28"/>
        </w:rPr>
        <w:t xml:space="preserve"> э</w:t>
      </w:r>
      <w:r w:rsidRPr="003A509C">
        <w:rPr>
          <w:rFonts w:ascii="Bookman Old Style" w:hAnsi="Bookman Old Style"/>
          <w:sz w:val="28"/>
          <w:szCs w:val="28"/>
        </w:rPr>
        <w:t>лектрических лампочек чудо.</w:t>
      </w:r>
    </w:p>
    <w:p w:rsidR="00957141" w:rsidRPr="003A509C" w:rsidRDefault="00957141" w:rsidP="003A509C">
      <w:pPr>
        <w:spacing w:line="360" w:lineRule="auto"/>
        <w:ind w:right="-22"/>
        <w:jc w:val="both"/>
        <w:rPr>
          <w:rFonts w:ascii="Bookman Old Style" w:hAnsi="Bookman Old Style"/>
          <w:sz w:val="28"/>
          <w:szCs w:val="28"/>
        </w:rPr>
      </w:pPr>
      <w:r w:rsidRPr="003A509C">
        <w:rPr>
          <w:rFonts w:ascii="Bookman Old Style" w:hAnsi="Bookman Old Style"/>
          <w:sz w:val="28"/>
          <w:szCs w:val="28"/>
        </w:rPr>
        <w:t>2 ребенок.</w:t>
      </w:r>
    </w:p>
    <w:p w:rsidR="00957141" w:rsidRPr="003A509C" w:rsidRDefault="00957141" w:rsidP="003A509C">
      <w:pPr>
        <w:spacing w:line="360" w:lineRule="auto"/>
        <w:ind w:right="-22" w:firstLine="720"/>
        <w:jc w:val="both"/>
        <w:rPr>
          <w:rFonts w:ascii="Bookman Old Style" w:hAnsi="Bookman Old Style"/>
          <w:sz w:val="28"/>
          <w:szCs w:val="28"/>
        </w:rPr>
      </w:pPr>
      <w:r w:rsidRPr="003A509C">
        <w:rPr>
          <w:rFonts w:ascii="Bookman Old Style" w:hAnsi="Bookman Old Style"/>
          <w:sz w:val="28"/>
          <w:szCs w:val="28"/>
        </w:rPr>
        <w:t>Поутру, чтобы все были сыты, ставим пищу в духовки, на плиты.</w:t>
      </w:r>
    </w:p>
    <w:p w:rsidR="00957141" w:rsidRPr="003A509C" w:rsidRDefault="00957141" w:rsidP="003A509C">
      <w:pPr>
        <w:spacing w:line="360" w:lineRule="auto"/>
        <w:ind w:right="-22"/>
        <w:jc w:val="both"/>
        <w:rPr>
          <w:rFonts w:ascii="Bookman Old Style" w:hAnsi="Bookman Old Style"/>
          <w:sz w:val="28"/>
          <w:szCs w:val="28"/>
        </w:rPr>
      </w:pPr>
      <w:r w:rsidRPr="003A509C">
        <w:rPr>
          <w:rFonts w:ascii="Bookman Old Style" w:hAnsi="Bookman Old Style"/>
          <w:sz w:val="28"/>
          <w:szCs w:val="28"/>
        </w:rPr>
        <w:t>3 ребенок.</w:t>
      </w:r>
    </w:p>
    <w:p w:rsidR="00957141" w:rsidRPr="003A509C" w:rsidRDefault="00957141" w:rsidP="003A509C">
      <w:pPr>
        <w:spacing w:line="360" w:lineRule="auto"/>
        <w:ind w:right="-22" w:firstLine="720"/>
        <w:jc w:val="both"/>
        <w:rPr>
          <w:rFonts w:ascii="Bookman Old Style" w:hAnsi="Bookman Old Style"/>
          <w:sz w:val="28"/>
          <w:szCs w:val="28"/>
        </w:rPr>
      </w:pPr>
      <w:r w:rsidRPr="003A509C">
        <w:rPr>
          <w:rFonts w:ascii="Bookman Old Style" w:hAnsi="Bookman Old Style"/>
          <w:sz w:val="28"/>
          <w:szCs w:val="28"/>
        </w:rPr>
        <w:t>Хлеб и булки огонь выпекает. И от холода нас защищает.</w:t>
      </w:r>
    </w:p>
    <w:p w:rsidR="00957141" w:rsidRPr="003A509C" w:rsidRDefault="00957141" w:rsidP="003A509C">
      <w:pPr>
        <w:spacing w:line="360" w:lineRule="auto"/>
        <w:ind w:right="-22"/>
        <w:jc w:val="both"/>
        <w:rPr>
          <w:rFonts w:ascii="Bookman Old Style" w:hAnsi="Bookman Old Style"/>
          <w:sz w:val="28"/>
          <w:szCs w:val="28"/>
        </w:rPr>
      </w:pPr>
      <w:r w:rsidRPr="003A509C">
        <w:rPr>
          <w:rFonts w:ascii="Bookman Old Style" w:hAnsi="Bookman Old Style"/>
          <w:sz w:val="28"/>
          <w:szCs w:val="28"/>
        </w:rPr>
        <w:t>4 ребенок.</w:t>
      </w:r>
    </w:p>
    <w:p w:rsidR="00957141" w:rsidRPr="003A509C" w:rsidRDefault="00957141" w:rsidP="003A509C">
      <w:pPr>
        <w:spacing w:line="360" w:lineRule="auto"/>
        <w:ind w:right="-22" w:firstLine="720"/>
        <w:jc w:val="both"/>
        <w:rPr>
          <w:rFonts w:ascii="Bookman Old Style" w:hAnsi="Bookman Old Style"/>
          <w:sz w:val="28"/>
          <w:szCs w:val="28"/>
        </w:rPr>
      </w:pPr>
      <w:r w:rsidRPr="003A509C">
        <w:rPr>
          <w:rFonts w:ascii="Bookman Old Style" w:hAnsi="Bookman Old Style"/>
          <w:sz w:val="28"/>
          <w:szCs w:val="28"/>
        </w:rPr>
        <w:t>И до дальних звезд от Земли мчит космические корабли.</w:t>
      </w:r>
    </w:p>
    <w:p w:rsidR="00957141" w:rsidRPr="003A509C" w:rsidRDefault="00957141" w:rsidP="003A509C">
      <w:pPr>
        <w:tabs>
          <w:tab w:val="left" w:pos="142"/>
        </w:tabs>
        <w:spacing w:line="360" w:lineRule="auto"/>
        <w:ind w:right="43"/>
        <w:jc w:val="both"/>
        <w:rPr>
          <w:rFonts w:ascii="Bookman Old Style" w:hAnsi="Bookman Old Style"/>
          <w:sz w:val="28"/>
          <w:szCs w:val="28"/>
        </w:rPr>
      </w:pPr>
      <w:r w:rsidRPr="003A509C">
        <w:rPr>
          <w:rFonts w:ascii="Bookman Old Style" w:hAnsi="Bookman Old Style"/>
          <w:sz w:val="28"/>
          <w:szCs w:val="28"/>
        </w:rPr>
        <w:tab/>
        <w:t>ВЕДУЩИЙ:</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Люди силу и мощь ощутили</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 xml:space="preserve">С той поры, как огонь приручили. </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Но бывает огонь и другим –</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 xml:space="preserve">Не согреет ладошек он ваших </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 xml:space="preserve">Превращает все в пепел я дым. </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 xml:space="preserve">И жесток он, и грозен, и страшен. </w:t>
      </w:r>
    </w:p>
    <w:p w:rsidR="00957141" w:rsidRPr="003A509C" w:rsidRDefault="00957141" w:rsidP="003A509C">
      <w:pPr>
        <w:tabs>
          <w:tab w:val="left" w:pos="-2127"/>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Твердо запомните правила эти.</w:t>
      </w:r>
    </w:p>
    <w:p w:rsidR="00957141" w:rsidRPr="003A509C" w:rsidRDefault="00957141" w:rsidP="003A509C">
      <w:pPr>
        <w:tabs>
          <w:tab w:val="left" w:pos="-1134"/>
        </w:tabs>
        <w:spacing w:line="360" w:lineRule="auto"/>
        <w:ind w:right="43"/>
        <w:jc w:val="both"/>
        <w:rPr>
          <w:rFonts w:ascii="Bookman Old Style" w:hAnsi="Bookman Old Style"/>
          <w:sz w:val="28"/>
          <w:szCs w:val="28"/>
        </w:rPr>
      </w:pPr>
      <w:r w:rsidRPr="003A509C">
        <w:rPr>
          <w:rFonts w:ascii="Bookman Old Style" w:hAnsi="Bookman Old Style"/>
          <w:sz w:val="28"/>
          <w:szCs w:val="28"/>
        </w:rPr>
        <w:t>1ребенок</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Для забавы, для игры</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Спичек в руки не бери</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 xml:space="preserve">Не шути, дружок, с огнем, </w:t>
      </w:r>
    </w:p>
    <w:p w:rsidR="00957141" w:rsidRPr="003A509C" w:rsidRDefault="00957141" w:rsidP="003A509C">
      <w:pPr>
        <w:tabs>
          <w:tab w:val="left" w:pos="-2127"/>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Чтобы не жалеть потом.  /с плакатом /</w:t>
      </w:r>
    </w:p>
    <w:p w:rsidR="00957141" w:rsidRPr="003A509C" w:rsidRDefault="00957141" w:rsidP="003A509C">
      <w:pPr>
        <w:tabs>
          <w:tab w:val="left" w:pos="-1134"/>
        </w:tabs>
        <w:spacing w:line="360" w:lineRule="auto"/>
        <w:ind w:right="43"/>
        <w:jc w:val="both"/>
        <w:rPr>
          <w:rFonts w:ascii="Bookman Old Style" w:hAnsi="Bookman Old Style"/>
          <w:sz w:val="28"/>
          <w:szCs w:val="28"/>
        </w:rPr>
      </w:pPr>
      <w:r w:rsidRPr="003A509C">
        <w:rPr>
          <w:rFonts w:ascii="Bookman Old Style" w:hAnsi="Bookman Old Style"/>
          <w:sz w:val="28"/>
          <w:szCs w:val="28"/>
        </w:rPr>
        <w:t>2 ребенок</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Огонек всегда такой -</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И  хороший, и плохой.</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Он и светит, он и греет</w:t>
      </w:r>
      <w:r w:rsidRPr="003A509C">
        <w:rPr>
          <w:rFonts w:ascii="Bookman Old Style" w:hAnsi="Bookman Old Style"/>
          <w:b/>
          <w:sz w:val="28"/>
          <w:szCs w:val="28"/>
        </w:rPr>
        <w:t>,</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 xml:space="preserve">И проказничать умеет. </w:t>
      </w:r>
    </w:p>
    <w:p w:rsidR="00957141" w:rsidRPr="003A509C" w:rsidRDefault="00957141" w:rsidP="003A509C">
      <w:pPr>
        <w:tabs>
          <w:tab w:val="left" w:pos="-1134"/>
        </w:tabs>
        <w:spacing w:line="360" w:lineRule="auto"/>
        <w:ind w:right="43"/>
        <w:jc w:val="both"/>
        <w:rPr>
          <w:rFonts w:ascii="Bookman Old Style" w:hAnsi="Bookman Old Style"/>
          <w:sz w:val="28"/>
          <w:szCs w:val="28"/>
        </w:rPr>
      </w:pPr>
      <w:r w:rsidRPr="003A509C">
        <w:rPr>
          <w:rFonts w:ascii="Bookman Old Style" w:hAnsi="Bookman Old Style"/>
          <w:sz w:val="28"/>
          <w:szCs w:val="28"/>
        </w:rPr>
        <w:t>3 ребенок</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Газ на кухне, пылесос ли,</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 xml:space="preserve">Телевизор ли утюг </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Пусть включает только взрослый.</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 xml:space="preserve">Наш надежный  старший друг. </w:t>
      </w:r>
    </w:p>
    <w:p w:rsidR="00957141" w:rsidRPr="003A509C" w:rsidRDefault="00957141" w:rsidP="003A509C">
      <w:pPr>
        <w:tabs>
          <w:tab w:val="left" w:pos="-1134"/>
        </w:tabs>
        <w:spacing w:line="360" w:lineRule="auto"/>
        <w:ind w:right="43"/>
        <w:jc w:val="both"/>
        <w:rPr>
          <w:rFonts w:ascii="Bookman Old Style" w:hAnsi="Bookman Old Style"/>
          <w:sz w:val="28"/>
          <w:szCs w:val="28"/>
        </w:rPr>
      </w:pPr>
      <w:r w:rsidRPr="003A509C">
        <w:rPr>
          <w:rFonts w:ascii="Bookman Old Style" w:hAnsi="Bookman Old Style"/>
          <w:sz w:val="28"/>
          <w:szCs w:val="28"/>
        </w:rPr>
        <w:t>4 ребенок</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Покажу картинку вам</w:t>
      </w:r>
      <w:r w:rsidRPr="003A509C">
        <w:rPr>
          <w:rFonts w:ascii="Bookman Old Style" w:hAnsi="Bookman Old Style"/>
          <w:i/>
          <w:sz w:val="28"/>
          <w:szCs w:val="28"/>
        </w:rPr>
        <w:t>,</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Дети, посмотрите:</w:t>
      </w:r>
    </w:p>
    <w:p w:rsidR="00957141" w:rsidRPr="003A509C" w:rsidRDefault="00957141" w:rsidP="003A509C">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Что художник рисовал?</w:t>
      </w:r>
    </w:p>
    <w:p w:rsidR="00957141" w:rsidRPr="003A509C" w:rsidRDefault="00957141" w:rsidP="006D1168">
      <w:pPr>
        <w:tabs>
          <w:tab w:val="left" w:pos="-1134"/>
        </w:tabs>
        <w:spacing w:line="360" w:lineRule="auto"/>
        <w:ind w:right="43" w:firstLine="709"/>
        <w:jc w:val="both"/>
        <w:rPr>
          <w:rFonts w:ascii="Bookman Old Style" w:hAnsi="Bookman Old Style"/>
          <w:sz w:val="28"/>
          <w:szCs w:val="28"/>
        </w:rPr>
      </w:pPr>
      <w:r w:rsidRPr="003A509C">
        <w:rPr>
          <w:rFonts w:ascii="Bookman Old Style" w:hAnsi="Bookman Old Style"/>
          <w:sz w:val="28"/>
          <w:szCs w:val="28"/>
        </w:rPr>
        <w:t>Ну-ка, объясните!</w:t>
      </w:r>
    </w:p>
    <w:p w:rsidR="00957141" w:rsidRPr="003A509C" w:rsidRDefault="00957141" w:rsidP="006D1168">
      <w:pPr>
        <w:tabs>
          <w:tab w:val="left" w:pos="-2127"/>
        </w:tabs>
        <w:spacing w:line="360" w:lineRule="auto"/>
        <w:ind w:right="43"/>
        <w:jc w:val="both"/>
        <w:rPr>
          <w:rFonts w:ascii="Bookman Old Style" w:hAnsi="Bookman Old Style"/>
          <w:sz w:val="28"/>
          <w:szCs w:val="28"/>
        </w:rPr>
      </w:pPr>
      <w:r w:rsidRPr="003A509C">
        <w:rPr>
          <w:rFonts w:ascii="Bookman Old Style" w:hAnsi="Bookman Old Style"/>
          <w:sz w:val="28"/>
          <w:szCs w:val="28"/>
        </w:rPr>
        <w:t>Ведущий показывает и читает  плакаты.</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ВЕДУЩИЙ.</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Если же стряслась беда,</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 xml:space="preserve">Что тогда нам делать? </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1 реб. Не теряться никогда,</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 xml:space="preserve">Действовать умело! </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ВЕДУЩИЙ. Если близко телефон</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И тебе доступен он,</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Нужно 01 набрать</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И пожарных позвать!</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Игра "Юные пожарные" (2 команды)</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 xml:space="preserve">  I/  набирают номер 01</w:t>
      </w:r>
    </w:p>
    <w:p w:rsidR="00957141" w:rsidRPr="003A509C" w:rsidRDefault="00957141" w:rsidP="003A509C">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 xml:space="preserve">  2/ называют свой адрес 01 </w:t>
      </w:r>
    </w:p>
    <w:p w:rsidR="00957141" w:rsidRPr="003A509C" w:rsidRDefault="00957141" w:rsidP="006D1168">
      <w:pPr>
        <w:tabs>
          <w:tab w:val="left" w:pos="-2694"/>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 xml:space="preserve">  3/ пожарные раскатывают пожарный рукав, одевают каски, тушат огонь, бегут с ведрами/.</w:t>
      </w:r>
    </w:p>
    <w:p w:rsidR="00957141" w:rsidRPr="003A509C" w:rsidRDefault="00957141" w:rsidP="003A509C">
      <w:pPr>
        <w:tabs>
          <w:tab w:val="left" w:pos="-2552"/>
        </w:tabs>
        <w:spacing w:line="360" w:lineRule="auto"/>
        <w:ind w:right="43"/>
        <w:jc w:val="both"/>
        <w:rPr>
          <w:rFonts w:ascii="Bookman Old Style" w:hAnsi="Bookman Old Style"/>
          <w:sz w:val="28"/>
          <w:szCs w:val="28"/>
        </w:rPr>
      </w:pPr>
      <w:r w:rsidRPr="003A509C">
        <w:rPr>
          <w:rFonts w:ascii="Bookman Old Style" w:hAnsi="Bookman Old Style"/>
          <w:sz w:val="28"/>
          <w:szCs w:val="28"/>
        </w:rPr>
        <w:t>1 ребенок.</w:t>
      </w:r>
    </w:p>
    <w:p w:rsidR="00957141" w:rsidRPr="003A509C" w:rsidRDefault="00957141" w:rsidP="003A509C">
      <w:pPr>
        <w:tabs>
          <w:tab w:val="left" w:pos="142"/>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Если слаб огонь, скорей кружкою воды залей!</w:t>
      </w:r>
    </w:p>
    <w:p w:rsidR="00957141" w:rsidRPr="003A509C" w:rsidRDefault="00957141" w:rsidP="003A509C">
      <w:pPr>
        <w:tabs>
          <w:tab w:val="left" w:pos="-2694"/>
        </w:tabs>
        <w:spacing w:line="360" w:lineRule="auto"/>
        <w:ind w:right="43"/>
        <w:jc w:val="both"/>
        <w:rPr>
          <w:rFonts w:ascii="Bookman Old Style" w:hAnsi="Bookman Old Style"/>
          <w:sz w:val="28"/>
          <w:szCs w:val="28"/>
        </w:rPr>
      </w:pPr>
      <w:r w:rsidRPr="003A509C">
        <w:rPr>
          <w:rFonts w:ascii="Bookman Old Style" w:hAnsi="Bookman Old Style"/>
          <w:sz w:val="28"/>
          <w:szCs w:val="28"/>
        </w:rPr>
        <w:t>2 ребенок.</w:t>
      </w:r>
    </w:p>
    <w:p w:rsidR="00957141" w:rsidRPr="003A509C" w:rsidRDefault="00957141" w:rsidP="003A509C">
      <w:pPr>
        <w:tabs>
          <w:tab w:val="left" w:pos="142"/>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Сыпь песок, брось одеяло, чтобы все не запылало.</w:t>
      </w:r>
    </w:p>
    <w:p w:rsidR="00957141" w:rsidRPr="003A509C" w:rsidRDefault="00957141" w:rsidP="003A509C">
      <w:pPr>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Победить огонь сумей, докажи, что ты сильней!</w:t>
      </w:r>
    </w:p>
    <w:p w:rsidR="00957141" w:rsidRPr="003A509C" w:rsidRDefault="00957141" w:rsidP="003A509C">
      <w:pPr>
        <w:tabs>
          <w:tab w:val="left" w:pos="-2410"/>
        </w:tabs>
        <w:spacing w:line="360" w:lineRule="auto"/>
        <w:ind w:right="43"/>
        <w:jc w:val="both"/>
        <w:rPr>
          <w:rFonts w:ascii="Bookman Old Style" w:hAnsi="Bookman Old Style"/>
          <w:sz w:val="28"/>
          <w:szCs w:val="28"/>
        </w:rPr>
      </w:pPr>
      <w:r w:rsidRPr="003A509C">
        <w:rPr>
          <w:rFonts w:ascii="Bookman Old Style" w:hAnsi="Bookman Old Style"/>
          <w:sz w:val="28"/>
          <w:szCs w:val="28"/>
        </w:rPr>
        <w:t>3 ребенок.</w:t>
      </w:r>
    </w:p>
    <w:p w:rsidR="00957141" w:rsidRPr="003A509C" w:rsidRDefault="00957141" w:rsidP="006D1168">
      <w:pPr>
        <w:tabs>
          <w:tab w:val="left" w:pos="142"/>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Если же большой огонь, дымом все объято, выбегать из дома вон надо всем ребятам.</w:t>
      </w:r>
    </w:p>
    <w:p w:rsidR="00957141" w:rsidRPr="003A509C" w:rsidRDefault="00957141" w:rsidP="006D1168">
      <w:pPr>
        <w:tabs>
          <w:tab w:val="left" w:pos="142"/>
        </w:tabs>
        <w:spacing w:line="360" w:lineRule="auto"/>
        <w:ind w:right="43"/>
        <w:jc w:val="both"/>
        <w:rPr>
          <w:rFonts w:ascii="Bookman Old Style" w:hAnsi="Bookman Old Style"/>
          <w:sz w:val="28"/>
          <w:szCs w:val="28"/>
        </w:rPr>
      </w:pPr>
      <w:r w:rsidRPr="003A509C">
        <w:rPr>
          <w:rFonts w:ascii="Bookman Old Style" w:hAnsi="Bookman Old Style"/>
          <w:sz w:val="28"/>
          <w:szCs w:val="28"/>
        </w:rPr>
        <w:t>Ведущий загадывает загадки.</w:t>
      </w:r>
    </w:p>
    <w:p w:rsidR="00957141" w:rsidRPr="003A509C" w:rsidRDefault="00957141" w:rsidP="003A509C">
      <w:pPr>
        <w:widowControl w:val="0"/>
        <w:numPr>
          <w:ilvl w:val="0"/>
          <w:numId w:val="1"/>
        </w:numPr>
        <w:tabs>
          <w:tab w:val="num" w:pos="-1701"/>
          <w:tab w:val="left" w:pos="142"/>
        </w:tabs>
        <w:autoSpaceDE w:val="0"/>
        <w:autoSpaceDN w:val="0"/>
        <w:adjustRightInd w:val="0"/>
        <w:spacing w:line="360" w:lineRule="auto"/>
        <w:ind w:left="426" w:right="43" w:firstLine="0"/>
        <w:jc w:val="both"/>
        <w:rPr>
          <w:rFonts w:ascii="Bookman Old Style" w:hAnsi="Bookman Old Style"/>
          <w:sz w:val="28"/>
          <w:szCs w:val="28"/>
        </w:rPr>
      </w:pPr>
      <w:r w:rsidRPr="003A509C">
        <w:rPr>
          <w:rFonts w:ascii="Bookman Old Style" w:hAnsi="Bookman Old Style"/>
          <w:sz w:val="28"/>
          <w:szCs w:val="28"/>
        </w:rPr>
        <w:t xml:space="preserve">Хвост деревянный, носик остер </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 xml:space="preserve">     Или кирка я, или ....... /топор/</w:t>
      </w:r>
    </w:p>
    <w:p w:rsidR="00957141" w:rsidRPr="003A509C" w:rsidRDefault="00957141" w:rsidP="003A509C">
      <w:pPr>
        <w:tabs>
          <w:tab w:val="num" w:pos="-2127"/>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2. Ушки и дужка, над ними кружка</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Пустое бренчит, полное молчит ..... /ведро/</w:t>
      </w:r>
    </w:p>
    <w:p w:rsidR="00957141" w:rsidRPr="003A509C" w:rsidRDefault="00957141" w:rsidP="003A509C">
      <w:pPr>
        <w:pStyle w:val="BodyTextIndent"/>
        <w:numPr>
          <w:ilvl w:val="0"/>
          <w:numId w:val="2"/>
        </w:numPr>
        <w:tabs>
          <w:tab w:val="num" w:pos="-1701"/>
        </w:tabs>
        <w:spacing w:line="360" w:lineRule="auto"/>
        <w:ind w:left="426" w:firstLine="0"/>
        <w:jc w:val="both"/>
        <w:rPr>
          <w:rFonts w:ascii="Bookman Old Style" w:hAnsi="Bookman Old Style"/>
          <w:szCs w:val="28"/>
        </w:rPr>
      </w:pPr>
      <w:r w:rsidRPr="003A509C">
        <w:rPr>
          <w:rFonts w:ascii="Bookman Old Style" w:hAnsi="Bookman Old Style"/>
          <w:szCs w:val="28"/>
        </w:rPr>
        <w:t xml:space="preserve">Из металла шея - шест, </w:t>
      </w:r>
    </w:p>
    <w:p w:rsidR="00957141" w:rsidRPr="003A509C" w:rsidRDefault="00957141" w:rsidP="003A509C">
      <w:pPr>
        <w:pStyle w:val="BodyTextIndent"/>
        <w:tabs>
          <w:tab w:val="num" w:pos="-2127"/>
          <w:tab w:val="left" w:pos="142"/>
        </w:tabs>
        <w:spacing w:line="360" w:lineRule="auto"/>
        <w:ind w:left="426" w:firstLine="0"/>
        <w:jc w:val="both"/>
        <w:rPr>
          <w:rFonts w:ascii="Bookman Old Style" w:hAnsi="Bookman Old Style"/>
          <w:szCs w:val="28"/>
        </w:rPr>
      </w:pPr>
      <w:r w:rsidRPr="003A509C">
        <w:rPr>
          <w:rFonts w:ascii="Bookman Old Style" w:hAnsi="Bookman Old Style"/>
          <w:szCs w:val="28"/>
        </w:rPr>
        <w:t xml:space="preserve">      Два крючочка - носа нет. </w:t>
      </w:r>
    </w:p>
    <w:p w:rsidR="00957141" w:rsidRPr="003A509C" w:rsidRDefault="00957141" w:rsidP="003A509C">
      <w:pPr>
        <w:pStyle w:val="BodyTextIndent"/>
        <w:tabs>
          <w:tab w:val="num" w:pos="-2127"/>
          <w:tab w:val="left" w:pos="142"/>
        </w:tabs>
        <w:spacing w:line="360" w:lineRule="auto"/>
        <w:ind w:left="426" w:firstLine="0"/>
        <w:jc w:val="both"/>
        <w:rPr>
          <w:rFonts w:ascii="Bookman Old Style" w:hAnsi="Bookman Old Style"/>
          <w:szCs w:val="28"/>
        </w:rPr>
      </w:pPr>
      <w:r w:rsidRPr="003A509C">
        <w:rPr>
          <w:rFonts w:ascii="Bookman Old Style" w:hAnsi="Bookman Old Style"/>
          <w:szCs w:val="28"/>
        </w:rPr>
        <w:t xml:space="preserve">      Коль случается пожар, </w:t>
      </w:r>
    </w:p>
    <w:p w:rsidR="00957141" w:rsidRPr="003A509C" w:rsidRDefault="00957141" w:rsidP="003A509C">
      <w:pPr>
        <w:pStyle w:val="BodyTextIndent"/>
        <w:tabs>
          <w:tab w:val="num" w:pos="-2127"/>
          <w:tab w:val="left" w:pos="142"/>
        </w:tabs>
        <w:spacing w:line="360" w:lineRule="auto"/>
        <w:ind w:left="426" w:firstLine="0"/>
        <w:jc w:val="both"/>
        <w:rPr>
          <w:rFonts w:ascii="Bookman Old Style" w:hAnsi="Bookman Old Style"/>
          <w:szCs w:val="28"/>
        </w:rPr>
      </w:pPr>
      <w:r w:rsidRPr="003A509C">
        <w:rPr>
          <w:rFonts w:ascii="Bookman Old Style" w:hAnsi="Bookman Old Style"/>
          <w:szCs w:val="28"/>
        </w:rPr>
        <w:t xml:space="preserve">      Смело лезет в самый жар ..... /багор/</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4.   Я рвусь повсюду напролом</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 xml:space="preserve">      И называюсь просто …. /лом/</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5.   Всем готова помогать:</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 xml:space="preserve">      И копать, и засыпать. </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 xml:space="preserve">      Как зовут меня, ребята ? Догадались все? ..../ лопата/</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 xml:space="preserve">6.   Спешит, гудит  : «Дорогу дай!" </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 xml:space="preserve">      Моргает глазом синим </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 xml:space="preserve">      Примчится вовремя – беда детей и взрослых минет....... /пожарная машина/</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 xml:space="preserve">7.   Оставит страшные следы, </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 xml:space="preserve">      Что встретит, пожирает.</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 xml:space="preserve">      Но если дать ему воды, </w:t>
      </w:r>
    </w:p>
    <w:p w:rsidR="00957141" w:rsidRPr="003A509C" w:rsidRDefault="00957141" w:rsidP="003A509C">
      <w:pPr>
        <w:tabs>
          <w:tab w:val="num" w:pos="-2127"/>
          <w:tab w:val="left" w:pos="142"/>
        </w:tabs>
        <w:spacing w:line="360" w:lineRule="auto"/>
        <w:ind w:left="426" w:right="43"/>
        <w:jc w:val="both"/>
        <w:rPr>
          <w:rFonts w:ascii="Bookman Old Style" w:hAnsi="Bookman Old Style"/>
          <w:sz w:val="28"/>
          <w:szCs w:val="28"/>
        </w:rPr>
      </w:pPr>
      <w:r w:rsidRPr="003A509C">
        <w:rPr>
          <w:rFonts w:ascii="Bookman Old Style" w:hAnsi="Bookman Old Style"/>
          <w:sz w:val="28"/>
          <w:szCs w:val="28"/>
        </w:rPr>
        <w:t xml:space="preserve">     Сам мигом погибает.../огонь/</w:t>
      </w:r>
    </w:p>
    <w:p w:rsidR="00957141" w:rsidRPr="003A509C" w:rsidRDefault="00957141" w:rsidP="003A509C">
      <w:pPr>
        <w:tabs>
          <w:tab w:val="left" w:pos="142"/>
        </w:tabs>
        <w:spacing w:line="360" w:lineRule="auto"/>
        <w:ind w:right="43" w:firstLine="567"/>
        <w:jc w:val="both"/>
        <w:rPr>
          <w:rFonts w:ascii="Bookman Old Style" w:hAnsi="Bookman Old Style"/>
          <w:sz w:val="28"/>
          <w:szCs w:val="28"/>
        </w:rPr>
      </w:pPr>
      <w:r w:rsidRPr="003A509C">
        <w:rPr>
          <w:rFonts w:ascii="Bookman Old Style" w:hAnsi="Bookman Old Style"/>
          <w:sz w:val="28"/>
          <w:szCs w:val="28"/>
        </w:rPr>
        <w:t xml:space="preserve">ПОСЛОВИЦЫ: "От маленькой  искорки большая беда"  </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«Коробка спичек хоть и мала, но может много причинить зла."</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 xml:space="preserve">МУЗЫКАЛЬНАЯ ПАУЗА. /частушки/. </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 xml:space="preserve">"Эй, девчонки-хохотушки </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Запевайте-ка, частушки</w:t>
      </w:r>
    </w:p>
    <w:p w:rsidR="00957141" w:rsidRPr="003A509C" w:rsidRDefault="00957141" w:rsidP="003A509C">
      <w:pPr>
        <w:spacing w:line="360" w:lineRule="auto"/>
        <w:ind w:right="284" w:firstLine="567"/>
        <w:jc w:val="both"/>
        <w:rPr>
          <w:rFonts w:ascii="Bookman Old Style" w:hAnsi="Bookman Old Style"/>
          <w:sz w:val="28"/>
          <w:szCs w:val="28"/>
        </w:rPr>
      </w:pPr>
      <w:r w:rsidRPr="003A509C">
        <w:rPr>
          <w:rFonts w:ascii="Bookman Old Style" w:hAnsi="Bookman Old Style"/>
          <w:sz w:val="28"/>
          <w:szCs w:val="28"/>
        </w:rPr>
        <w:t xml:space="preserve">Запевайте веселей, </w:t>
      </w:r>
    </w:p>
    <w:p w:rsidR="00957141" w:rsidRPr="003A509C" w:rsidRDefault="00957141" w:rsidP="003A509C">
      <w:pPr>
        <w:spacing w:line="360" w:lineRule="auto"/>
        <w:ind w:right="284" w:firstLine="567"/>
        <w:jc w:val="both"/>
        <w:rPr>
          <w:rFonts w:ascii="Bookman Old Style" w:hAnsi="Bookman Old Style"/>
          <w:b/>
          <w:sz w:val="28"/>
          <w:szCs w:val="28"/>
        </w:rPr>
      </w:pPr>
      <w:r w:rsidRPr="003A509C">
        <w:rPr>
          <w:rFonts w:ascii="Bookman Old Style" w:hAnsi="Bookman Old Style"/>
          <w:sz w:val="28"/>
          <w:szCs w:val="28"/>
        </w:rPr>
        <w:t>Чтоб порадовать гостей".</w:t>
      </w:r>
      <w:r w:rsidRPr="003A509C">
        <w:rPr>
          <w:rFonts w:ascii="Bookman Old Style" w:hAnsi="Bookman Old Style"/>
          <w:b/>
          <w:sz w:val="28"/>
          <w:szCs w:val="28"/>
        </w:rPr>
        <w:t xml:space="preserve"> </w:t>
      </w:r>
    </w:p>
    <w:p w:rsidR="00957141" w:rsidRPr="003A509C" w:rsidRDefault="00957141" w:rsidP="003A509C">
      <w:pPr>
        <w:spacing w:line="360" w:lineRule="auto"/>
        <w:jc w:val="both"/>
        <w:rPr>
          <w:rFonts w:ascii="Bookman Old Style" w:hAnsi="Bookman Old Style"/>
          <w:sz w:val="28"/>
          <w:szCs w:val="28"/>
        </w:rPr>
      </w:pPr>
    </w:p>
    <w:sectPr w:rsidR="00957141" w:rsidRPr="003A509C" w:rsidSect="00E40C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75FD1"/>
    <w:multiLevelType w:val="singleLevel"/>
    <w:tmpl w:val="303CEAF6"/>
    <w:lvl w:ilvl="0">
      <w:start w:val="1"/>
      <w:numFmt w:val="decimal"/>
      <w:lvlText w:val="%1."/>
      <w:lvlJc w:val="left"/>
      <w:pPr>
        <w:tabs>
          <w:tab w:val="num" w:pos="786"/>
        </w:tabs>
        <w:ind w:left="786" w:hanging="360"/>
      </w:pPr>
      <w:rPr>
        <w:rFonts w:cs="Times New Roman"/>
      </w:rPr>
    </w:lvl>
  </w:abstractNum>
  <w:abstractNum w:abstractNumId="1">
    <w:nsid w:val="58933721"/>
    <w:multiLevelType w:val="singleLevel"/>
    <w:tmpl w:val="6DD0334A"/>
    <w:lvl w:ilvl="0">
      <w:start w:val="1"/>
      <w:numFmt w:val="decimal"/>
      <w:lvlText w:val="%1."/>
      <w:lvlJc w:val="left"/>
      <w:pPr>
        <w:tabs>
          <w:tab w:val="num" w:pos="660"/>
        </w:tabs>
        <w:ind w:left="660" w:hanging="360"/>
      </w:pPr>
      <w:rPr>
        <w:rFonts w:ascii="Times New Roman" w:eastAsia="Times New Roman" w:hAnsi="Times New Roman" w:cs="Times New Roman"/>
      </w:r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66F3"/>
    <w:rsid w:val="0000022B"/>
    <w:rsid w:val="00000347"/>
    <w:rsid w:val="00000F2D"/>
    <w:rsid w:val="00001358"/>
    <w:rsid w:val="00001360"/>
    <w:rsid w:val="000019CC"/>
    <w:rsid w:val="00001A9B"/>
    <w:rsid w:val="00001ADE"/>
    <w:rsid w:val="00001AEE"/>
    <w:rsid w:val="00001F5A"/>
    <w:rsid w:val="0000206C"/>
    <w:rsid w:val="000023C2"/>
    <w:rsid w:val="00002B4E"/>
    <w:rsid w:val="00002F50"/>
    <w:rsid w:val="00003A1E"/>
    <w:rsid w:val="00003DFD"/>
    <w:rsid w:val="00004531"/>
    <w:rsid w:val="00004F18"/>
    <w:rsid w:val="00004FD7"/>
    <w:rsid w:val="000052FF"/>
    <w:rsid w:val="000054FD"/>
    <w:rsid w:val="00005C9C"/>
    <w:rsid w:val="00005D32"/>
    <w:rsid w:val="00005EB8"/>
    <w:rsid w:val="000060D6"/>
    <w:rsid w:val="00006589"/>
    <w:rsid w:val="000066F0"/>
    <w:rsid w:val="00007015"/>
    <w:rsid w:val="0000727C"/>
    <w:rsid w:val="00007328"/>
    <w:rsid w:val="000073CE"/>
    <w:rsid w:val="000076DD"/>
    <w:rsid w:val="00007CC5"/>
    <w:rsid w:val="00007F10"/>
    <w:rsid w:val="00010817"/>
    <w:rsid w:val="000109C4"/>
    <w:rsid w:val="00011882"/>
    <w:rsid w:val="00011DBB"/>
    <w:rsid w:val="00011FE8"/>
    <w:rsid w:val="0001203B"/>
    <w:rsid w:val="0001262D"/>
    <w:rsid w:val="00012E56"/>
    <w:rsid w:val="00013082"/>
    <w:rsid w:val="000136B9"/>
    <w:rsid w:val="0001436B"/>
    <w:rsid w:val="0001447D"/>
    <w:rsid w:val="00014980"/>
    <w:rsid w:val="00014E34"/>
    <w:rsid w:val="00014FF8"/>
    <w:rsid w:val="00015128"/>
    <w:rsid w:val="00015363"/>
    <w:rsid w:val="00015DA1"/>
    <w:rsid w:val="00015E89"/>
    <w:rsid w:val="000168C5"/>
    <w:rsid w:val="0001693A"/>
    <w:rsid w:val="00016C52"/>
    <w:rsid w:val="00016F5A"/>
    <w:rsid w:val="00017499"/>
    <w:rsid w:val="00017DDA"/>
    <w:rsid w:val="00017E50"/>
    <w:rsid w:val="0002019D"/>
    <w:rsid w:val="0002067E"/>
    <w:rsid w:val="00020A19"/>
    <w:rsid w:val="00020E40"/>
    <w:rsid w:val="00021223"/>
    <w:rsid w:val="000213C0"/>
    <w:rsid w:val="00021A9C"/>
    <w:rsid w:val="00021D2F"/>
    <w:rsid w:val="00021EFC"/>
    <w:rsid w:val="00021FF3"/>
    <w:rsid w:val="00022162"/>
    <w:rsid w:val="000225C4"/>
    <w:rsid w:val="00022B5F"/>
    <w:rsid w:val="00022E42"/>
    <w:rsid w:val="000240D9"/>
    <w:rsid w:val="000241E6"/>
    <w:rsid w:val="00024225"/>
    <w:rsid w:val="000247A9"/>
    <w:rsid w:val="00024E18"/>
    <w:rsid w:val="00024F44"/>
    <w:rsid w:val="0002504D"/>
    <w:rsid w:val="00025089"/>
    <w:rsid w:val="000256F5"/>
    <w:rsid w:val="000257C4"/>
    <w:rsid w:val="0002608D"/>
    <w:rsid w:val="000262B8"/>
    <w:rsid w:val="00026FE7"/>
    <w:rsid w:val="00027003"/>
    <w:rsid w:val="00027024"/>
    <w:rsid w:val="00027613"/>
    <w:rsid w:val="00027EC2"/>
    <w:rsid w:val="00030340"/>
    <w:rsid w:val="00030401"/>
    <w:rsid w:val="00030687"/>
    <w:rsid w:val="0003079C"/>
    <w:rsid w:val="0003091B"/>
    <w:rsid w:val="000317B1"/>
    <w:rsid w:val="00031937"/>
    <w:rsid w:val="00031B3A"/>
    <w:rsid w:val="00032085"/>
    <w:rsid w:val="00032124"/>
    <w:rsid w:val="000323AF"/>
    <w:rsid w:val="00032790"/>
    <w:rsid w:val="000328DD"/>
    <w:rsid w:val="0003292D"/>
    <w:rsid w:val="00032A1F"/>
    <w:rsid w:val="00032D69"/>
    <w:rsid w:val="00033A69"/>
    <w:rsid w:val="000344AC"/>
    <w:rsid w:val="00034669"/>
    <w:rsid w:val="00034BBB"/>
    <w:rsid w:val="00034E3B"/>
    <w:rsid w:val="00034EBA"/>
    <w:rsid w:val="0003529A"/>
    <w:rsid w:val="00035346"/>
    <w:rsid w:val="00035507"/>
    <w:rsid w:val="00035BD4"/>
    <w:rsid w:val="000360A9"/>
    <w:rsid w:val="000360F9"/>
    <w:rsid w:val="00036273"/>
    <w:rsid w:val="00036C05"/>
    <w:rsid w:val="00036CEB"/>
    <w:rsid w:val="00036FA5"/>
    <w:rsid w:val="000372F4"/>
    <w:rsid w:val="00040948"/>
    <w:rsid w:val="00040F02"/>
    <w:rsid w:val="000411EF"/>
    <w:rsid w:val="00041648"/>
    <w:rsid w:val="00041A0E"/>
    <w:rsid w:val="000421F2"/>
    <w:rsid w:val="0004270A"/>
    <w:rsid w:val="00042D25"/>
    <w:rsid w:val="00043245"/>
    <w:rsid w:val="000432D7"/>
    <w:rsid w:val="000439DD"/>
    <w:rsid w:val="00043B85"/>
    <w:rsid w:val="00044181"/>
    <w:rsid w:val="0004517E"/>
    <w:rsid w:val="000452EE"/>
    <w:rsid w:val="0004550B"/>
    <w:rsid w:val="00045A8F"/>
    <w:rsid w:val="00045B33"/>
    <w:rsid w:val="00045F14"/>
    <w:rsid w:val="00046671"/>
    <w:rsid w:val="00046895"/>
    <w:rsid w:val="000476D6"/>
    <w:rsid w:val="0004772B"/>
    <w:rsid w:val="000479A4"/>
    <w:rsid w:val="00047D15"/>
    <w:rsid w:val="00047DFF"/>
    <w:rsid w:val="00047E27"/>
    <w:rsid w:val="00050270"/>
    <w:rsid w:val="000505FB"/>
    <w:rsid w:val="000507FE"/>
    <w:rsid w:val="000509DC"/>
    <w:rsid w:val="00050AB0"/>
    <w:rsid w:val="00050BAD"/>
    <w:rsid w:val="000519DF"/>
    <w:rsid w:val="00051D59"/>
    <w:rsid w:val="00051F43"/>
    <w:rsid w:val="00052302"/>
    <w:rsid w:val="00052336"/>
    <w:rsid w:val="000527A0"/>
    <w:rsid w:val="00052D69"/>
    <w:rsid w:val="00052F2A"/>
    <w:rsid w:val="00053414"/>
    <w:rsid w:val="0005356F"/>
    <w:rsid w:val="00053642"/>
    <w:rsid w:val="00053ACA"/>
    <w:rsid w:val="00053C21"/>
    <w:rsid w:val="0005419A"/>
    <w:rsid w:val="000541B9"/>
    <w:rsid w:val="00054349"/>
    <w:rsid w:val="000545B6"/>
    <w:rsid w:val="0005479B"/>
    <w:rsid w:val="00054A16"/>
    <w:rsid w:val="00054B8E"/>
    <w:rsid w:val="00054DB2"/>
    <w:rsid w:val="00055251"/>
    <w:rsid w:val="000552CC"/>
    <w:rsid w:val="00055EA0"/>
    <w:rsid w:val="000566B4"/>
    <w:rsid w:val="0005674B"/>
    <w:rsid w:val="000567D0"/>
    <w:rsid w:val="0005699F"/>
    <w:rsid w:val="00056C8D"/>
    <w:rsid w:val="000574C2"/>
    <w:rsid w:val="000578CB"/>
    <w:rsid w:val="000578DE"/>
    <w:rsid w:val="00057CEE"/>
    <w:rsid w:val="00057ECB"/>
    <w:rsid w:val="00060545"/>
    <w:rsid w:val="0006064B"/>
    <w:rsid w:val="00060864"/>
    <w:rsid w:val="00060CF6"/>
    <w:rsid w:val="000611AB"/>
    <w:rsid w:val="00061440"/>
    <w:rsid w:val="000616EE"/>
    <w:rsid w:val="000616F7"/>
    <w:rsid w:val="00061754"/>
    <w:rsid w:val="00061CAF"/>
    <w:rsid w:val="0006206A"/>
    <w:rsid w:val="00062197"/>
    <w:rsid w:val="000621C0"/>
    <w:rsid w:val="00062986"/>
    <w:rsid w:val="00063316"/>
    <w:rsid w:val="000635CE"/>
    <w:rsid w:val="00063676"/>
    <w:rsid w:val="0006399C"/>
    <w:rsid w:val="00063E8F"/>
    <w:rsid w:val="0006471C"/>
    <w:rsid w:val="00064792"/>
    <w:rsid w:val="00064D61"/>
    <w:rsid w:val="00065CDD"/>
    <w:rsid w:val="000660AC"/>
    <w:rsid w:val="000661D5"/>
    <w:rsid w:val="00066476"/>
    <w:rsid w:val="00066F9B"/>
    <w:rsid w:val="00067221"/>
    <w:rsid w:val="00067630"/>
    <w:rsid w:val="00067A37"/>
    <w:rsid w:val="000705B3"/>
    <w:rsid w:val="000713AC"/>
    <w:rsid w:val="00071524"/>
    <w:rsid w:val="00071729"/>
    <w:rsid w:val="00071E74"/>
    <w:rsid w:val="00072128"/>
    <w:rsid w:val="00072494"/>
    <w:rsid w:val="00072844"/>
    <w:rsid w:val="000729C7"/>
    <w:rsid w:val="00072DFE"/>
    <w:rsid w:val="00072F02"/>
    <w:rsid w:val="0007329F"/>
    <w:rsid w:val="000734FA"/>
    <w:rsid w:val="00073BF4"/>
    <w:rsid w:val="00073DA7"/>
    <w:rsid w:val="000742D6"/>
    <w:rsid w:val="0007437B"/>
    <w:rsid w:val="0007486E"/>
    <w:rsid w:val="00074BFA"/>
    <w:rsid w:val="000754D4"/>
    <w:rsid w:val="000757D2"/>
    <w:rsid w:val="00075A2D"/>
    <w:rsid w:val="00075B5E"/>
    <w:rsid w:val="00075E44"/>
    <w:rsid w:val="000761A2"/>
    <w:rsid w:val="00076454"/>
    <w:rsid w:val="00076823"/>
    <w:rsid w:val="00077C3B"/>
    <w:rsid w:val="000803D2"/>
    <w:rsid w:val="00080535"/>
    <w:rsid w:val="0008084A"/>
    <w:rsid w:val="000809CD"/>
    <w:rsid w:val="00080E47"/>
    <w:rsid w:val="00080F7D"/>
    <w:rsid w:val="00080F90"/>
    <w:rsid w:val="0008105B"/>
    <w:rsid w:val="00081117"/>
    <w:rsid w:val="000814DB"/>
    <w:rsid w:val="000816D8"/>
    <w:rsid w:val="00081C41"/>
    <w:rsid w:val="000820E5"/>
    <w:rsid w:val="00082541"/>
    <w:rsid w:val="00082735"/>
    <w:rsid w:val="000828C7"/>
    <w:rsid w:val="00082B3C"/>
    <w:rsid w:val="0008304A"/>
    <w:rsid w:val="000833C3"/>
    <w:rsid w:val="00083B6B"/>
    <w:rsid w:val="00083B6E"/>
    <w:rsid w:val="00084105"/>
    <w:rsid w:val="000842F2"/>
    <w:rsid w:val="000843F9"/>
    <w:rsid w:val="00084689"/>
    <w:rsid w:val="00084B3E"/>
    <w:rsid w:val="00085141"/>
    <w:rsid w:val="0008589E"/>
    <w:rsid w:val="000859D0"/>
    <w:rsid w:val="00085F3D"/>
    <w:rsid w:val="00086BFE"/>
    <w:rsid w:val="000873CA"/>
    <w:rsid w:val="000877B6"/>
    <w:rsid w:val="00090D22"/>
    <w:rsid w:val="000910E2"/>
    <w:rsid w:val="0009117B"/>
    <w:rsid w:val="000911D6"/>
    <w:rsid w:val="00091771"/>
    <w:rsid w:val="00091821"/>
    <w:rsid w:val="00091ACC"/>
    <w:rsid w:val="00091BCF"/>
    <w:rsid w:val="00092120"/>
    <w:rsid w:val="00092165"/>
    <w:rsid w:val="00092380"/>
    <w:rsid w:val="00092540"/>
    <w:rsid w:val="0009258B"/>
    <w:rsid w:val="000928CC"/>
    <w:rsid w:val="00092E87"/>
    <w:rsid w:val="00093261"/>
    <w:rsid w:val="00093284"/>
    <w:rsid w:val="00093749"/>
    <w:rsid w:val="0009386A"/>
    <w:rsid w:val="0009434A"/>
    <w:rsid w:val="000950E5"/>
    <w:rsid w:val="00095C07"/>
    <w:rsid w:val="0009626D"/>
    <w:rsid w:val="00096B28"/>
    <w:rsid w:val="0009701A"/>
    <w:rsid w:val="00097577"/>
    <w:rsid w:val="0009764E"/>
    <w:rsid w:val="00097789"/>
    <w:rsid w:val="000978C8"/>
    <w:rsid w:val="000979CF"/>
    <w:rsid w:val="00097B46"/>
    <w:rsid w:val="00097FB5"/>
    <w:rsid w:val="000A00EF"/>
    <w:rsid w:val="000A0A1D"/>
    <w:rsid w:val="000A0A36"/>
    <w:rsid w:val="000A1506"/>
    <w:rsid w:val="000A1C2A"/>
    <w:rsid w:val="000A1CF7"/>
    <w:rsid w:val="000A225D"/>
    <w:rsid w:val="000A2837"/>
    <w:rsid w:val="000A2A0D"/>
    <w:rsid w:val="000A3147"/>
    <w:rsid w:val="000A38DC"/>
    <w:rsid w:val="000A38FB"/>
    <w:rsid w:val="000A4AFF"/>
    <w:rsid w:val="000A4F80"/>
    <w:rsid w:val="000A5159"/>
    <w:rsid w:val="000A523D"/>
    <w:rsid w:val="000A5498"/>
    <w:rsid w:val="000A5AA8"/>
    <w:rsid w:val="000A6238"/>
    <w:rsid w:val="000A6534"/>
    <w:rsid w:val="000A67ED"/>
    <w:rsid w:val="000A68E2"/>
    <w:rsid w:val="000A75F1"/>
    <w:rsid w:val="000A777A"/>
    <w:rsid w:val="000A7923"/>
    <w:rsid w:val="000A7AB1"/>
    <w:rsid w:val="000A7BA8"/>
    <w:rsid w:val="000A7CEA"/>
    <w:rsid w:val="000B001A"/>
    <w:rsid w:val="000B003B"/>
    <w:rsid w:val="000B0337"/>
    <w:rsid w:val="000B0579"/>
    <w:rsid w:val="000B08C4"/>
    <w:rsid w:val="000B09B2"/>
    <w:rsid w:val="000B0B66"/>
    <w:rsid w:val="000B1117"/>
    <w:rsid w:val="000B1C80"/>
    <w:rsid w:val="000B1CC0"/>
    <w:rsid w:val="000B1F6C"/>
    <w:rsid w:val="000B204F"/>
    <w:rsid w:val="000B21AB"/>
    <w:rsid w:val="000B21FA"/>
    <w:rsid w:val="000B27D2"/>
    <w:rsid w:val="000B32BE"/>
    <w:rsid w:val="000B3CBC"/>
    <w:rsid w:val="000B427F"/>
    <w:rsid w:val="000B42C5"/>
    <w:rsid w:val="000B456B"/>
    <w:rsid w:val="000B4AB9"/>
    <w:rsid w:val="000B4C6D"/>
    <w:rsid w:val="000B4EC4"/>
    <w:rsid w:val="000B4FC2"/>
    <w:rsid w:val="000B517B"/>
    <w:rsid w:val="000B5304"/>
    <w:rsid w:val="000B574D"/>
    <w:rsid w:val="000B5831"/>
    <w:rsid w:val="000B5E34"/>
    <w:rsid w:val="000B6BAE"/>
    <w:rsid w:val="000B6C19"/>
    <w:rsid w:val="000B6F02"/>
    <w:rsid w:val="000B6FAE"/>
    <w:rsid w:val="000B70D5"/>
    <w:rsid w:val="000B72C2"/>
    <w:rsid w:val="000B76E1"/>
    <w:rsid w:val="000B79FE"/>
    <w:rsid w:val="000B7AB1"/>
    <w:rsid w:val="000B7D81"/>
    <w:rsid w:val="000B7EA9"/>
    <w:rsid w:val="000C03DD"/>
    <w:rsid w:val="000C0CB1"/>
    <w:rsid w:val="000C0D9C"/>
    <w:rsid w:val="000C1117"/>
    <w:rsid w:val="000C1A57"/>
    <w:rsid w:val="000C1B6D"/>
    <w:rsid w:val="000C1D96"/>
    <w:rsid w:val="000C21E8"/>
    <w:rsid w:val="000C2533"/>
    <w:rsid w:val="000C259F"/>
    <w:rsid w:val="000C275F"/>
    <w:rsid w:val="000C2B6E"/>
    <w:rsid w:val="000C3356"/>
    <w:rsid w:val="000C39A6"/>
    <w:rsid w:val="000C3B0B"/>
    <w:rsid w:val="000C3C0C"/>
    <w:rsid w:val="000C3C7F"/>
    <w:rsid w:val="000C4D26"/>
    <w:rsid w:val="000C521D"/>
    <w:rsid w:val="000C5A1D"/>
    <w:rsid w:val="000C62D2"/>
    <w:rsid w:val="000C66F3"/>
    <w:rsid w:val="000C6C53"/>
    <w:rsid w:val="000C6EBD"/>
    <w:rsid w:val="000C71F4"/>
    <w:rsid w:val="000C7272"/>
    <w:rsid w:val="000C7857"/>
    <w:rsid w:val="000C7E91"/>
    <w:rsid w:val="000C7EA9"/>
    <w:rsid w:val="000D0076"/>
    <w:rsid w:val="000D04C2"/>
    <w:rsid w:val="000D067E"/>
    <w:rsid w:val="000D08F7"/>
    <w:rsid w:val="000D0C69"/>
    <w:rsid w:val="000D1654"/>
    <w:rsid w:val="000D1BD7"/>
    <w:rsid w:val="000D1D1A"/>
    <w:rsid w:val="000D2200"/>
    <w:rsid w:val="000D2AB6"/>
    <w:rsid w:val="000D2E67"/>
    <w:rsid w:val="000D2EC8"/>
    <w:rsid w:val="000D31D7"/>
    <w:rsid w:val="000D338B"/>
    <w:rsid w:val="000D3407"/>
    <w:rsid w:val="000D3508"/>
    <w:rsid w:val="000D3790"/>
    <w:rsid w:val="000D3794"/>
    <w:rsid w:val="000D3809"/>
    <w:rsid w:val="000D4654"/>
    <w:rsid w:val="000D4ABC"/>
    <w:rsid w:val="000D4E5F"/>
    <w:rsid w:val="000D52E3"/>
    <w:rsid w:val="000D555D"/>
    <w:rsid w:val="000D575B"/>
    <w:rsid w:val="000D5F3C"/>
    <w:rsid w:val="000D5F8D"/>
    <w:rsid w:val="000D60EA"/>
    <w:rsid w:val="000D6129"/>
    <w:rsid w:val="000D618A"/>
    <w:rsid w:val="000D62E1"/>
    <w:rsid w:val="000D6668"/>
    <w:rsid w:val="000D66AA"/>
    <w:rsid w:val="000D6833"/>
    <w:rsid w:val="000D6AC2"/>
    <w:rsid w:val="000D6ACA"/>
    <w:rsid w:val="000D6DFD"/>
    <w:rsid w:val="000D75C0"/>
    <w:rsid w:val="000D7634"/>
    <w:rsid w:val="000D7855"/>
    <w:rsid w:val="000D7A62"/>
    <w:rsid w:val="000D7AA3"/>
    <w:rsid w:val="000E01EC"/>
    <w:rsid w:val="000E09C3"/>
    <w:rsid w:val="000E0A9F"/>
    <w:rsid w:val="000E0ABF"/>
    <w:rsid w:val="000E17F3"/>
    <w:rsid w:val="000E1929"/>
    <w:rsid w:val="000E1A29"/>
    <w:rsid w:val="000E1A65"/>
    <w:rsid w:val="000E1EB3"/>
    <w:rsid w:val="000E2207"/>
    <w:rsid w:val="000E2517"/>
    <w:rsid w:val="000E2600"/>
    <w:rsid w:val="000E2D30"/>
    <w:rsid w:val="000E2D5F"/>
    <w:rsid w:val="000E3223"/>
    <w:rsid w:val="000E33A3"/>
    <w:rsid w:val="000E35DD"/>
    <w:rsid w:val="000E36D0"/>
    <w:rsid w:val="000E3D87"/>
    <w:rsid w:val="000E40D6"/>
    <w:rsid w:val="000E4991"/>
    <w:rsid w:val="000E49BA"/>
    <w:rsid w:val="000E5621"/>
    <w:rsid w:val="000E56E8"/>
    <w:rsid w:val="000E5935"/>
    <w:rsid w:val="000E5999"/>
    <w:rsid w:val="000E6071"/>
    <w:rsid w:val="000E676A"/>
    <w:rsid w:val="000E6F3F"/>
    <w:rsid w:val="000E751F"/>
    <w:rsid w:val="000E7971"/>
    <w:rsid w:val="000E7D9C"/>
    <w:rsid w:val="000F0449"/>
    <w:rsid w:val="000F0489"/>
    <w:rsid w:val="000F09B7"/>
    <w:rsid w:val="000F0AF1"/>
    <w:rsid w:val="000F0B7F"/>
    <w:rsid w:val="000F0D86"/>
    <w:rsid w:val="000F13EF"/>
    <w:rsid w:val="000F207B"/>
    <w:rsid w:val="000F23D7"/>
    <w:rsid w:val="000F24EB"/>
    <w:rsid w:val="000F26AC"/>
    <w:rsid w:val="000F29CF"/>
    <w:rsid w:val="000F2A1D"/>
    <w:rsid w:val="000F2F09"/>
    <w:rsid w:val="000F313B"/>
    <w:rsid w:val="000F324C"/>
    <w:rsid w:val="000F3496"/>
    <w:rsid w:val="000F3AB5"/>
    <w:rsid w:val="000F3AE0"/>
    <w:rsid w:val="000F3B90"/>
    <w:rsid w:val="000F4397"/>
    <w:rsid w:val="000F440A"/>
    <w:rsid w:val="000F4685"/>
    <w:rsid w:val="000F4707"/>
    <w:rsid w:val="000F48B2"/>
    <w:rsid w:val="000F4D44"/>
    <w:rsid w:val="000F4DDF"/>
    <w:rsid w:val="000F56AE"/>
    <w:rsid w:val="000F59A8"/>
    <w:rsid w:val="000F5BFB"/>
    <w:rsid w:val="000F5CD9"/>
    <w:rsid w:val="000F652F"/>
    <w:rsid w:val="000F65B8"/>
    <w:rsid w:val="000F6DE9"/>
    <w:rsid w:val="000F6E06"/>
    <w:rsid w:val="000F71D6"/>
    <w:rsid w:val="000F7601"/>
    <w:rsid w:val="000F7605"/>
    <w:rsid w:val="000F77B4"/>
    <w:rsid w:val="000F7F22"/>
    <w:rsid w:val="00100439"/>
    <w:rsid w:val="001004B0"/>
    <w:rsid w:val="00100E02"/>
    <w:rsid w:val="001010B0"/>
    <w:rsid w:val="001012C1"/>
    <w:rsid w:val="001012FE"/>
    <w:rsid w:val="0010144E"/>
    <w:rsid w:val="00101847"/>
    <w:rsid w:val="001029A0"/>
    <w:rsid w:val="00102A27"/>
    <w:rsid w:val="00103030"/>
    <w:rsid w:val="00103078"/>
    <w:rsid w:val="001032BB"/>
    <w:rsid w:val="00103562"/>
    <w:rsid w:val="0010391E"/>
    <w:rsid w:val="001040EE"/>
    <w:rsid w:val="001040F8"/>
    <w:rsid w:val="0010476B"/>
    <w:rsid w:val="001049EE"/>
    <w:rsid w:val="00104E12"/>
    <w:rsid w:val="001050FF"/>
    <w:rsid w:val="001051C0"/>
    <w:rsid w:val="001052FF"/>
    <w:rsid w:val="00105CA6"/>
    <w:rsid w:val="00105CBB"/>
    <w:rsid w:val="001061A0"/>
    <w:rsid w:val="00106243"/>
    <w:rsid w:val="00106290"/>
    <w:rsid w:val="001064D2"/>
    <w:rsid w:val="00106BEC"/>
    <w:rsid w:val="001072A9"/>
    <w:rsid w:val="00107421"/>
    <w:rsid w:val="001074ED"/>
    <w:rsid w:val="00107683"/>
    <w:rsid w:val="00107E21"/>
    <w:rsid w:val="00110D99"/>
    <w:rsid w:val="00110DE8"/>
    <w:rsid w:val="00110E43"/>
    <w:rsid w:val="00110FB5"/>
    <w:rsid w:val="0011128B"/>
    <w:rsid w:val="001114DF"/>
    <w:rsid w:val="00111AFD"/>
    <w:rsid w:val="00111F00"/>
    <w:rsid w:val="00112091"/>
    <w:rsid w:val="00112E86"/>
    <w:rsid w:val="00113204"/>
    <w:rsid w:val="001132B7"/>
    <w:rsid w:val="001133DD"/>
    <w:rsid w:val="00113947"/>
    <w:rsid w:val="00113D0D"/>
    <w:rsid w:val="0011420F"/>
    <w:rsid w:val="00114301"/>
    <w:rsid w:val="0011437B"/>
    <w:rsid w:val="001146C0"/>
    <w:rsid w:val="001146CD"/>
    <w:rsid w:val="00114B3A"/>
    <w:rsid w:val="00114F20"/>
    <w:rsid w:val="00115560"/>
    <w:rsid w:val="00115918"/>
    <w:rsid w:val="00115A36"/>
    <w:rsid w:val="00115A40"/>
    <w:rsid w:val="00115DA1"/>
    <w:rsid w:val="00115FB0"/>
    <w:rsid w:val="00116530"/>
    <w:rsid w:val="001168AD"/>
    <w:rsid w:val="00116984"/>
    <w:rsid w:val="001169AB"/>
    <w:rsid w:val="00116AB9"/>
    <w:rsid w:val="00116B89"/>
    <w:rsid w:val="00116BAC"/>
    <w:rsid w:val="00116C8D"/>
    <w:rsid w:val="00116C98"/>
    <w:rsid w:val="00116ED8"/>
    <w:rsid w:val="00117156"/>
    <w:rsid w:val="00117218"/>
    <w:rsid w:val="00117231"/>
    <w:rsid w:val="00117255"/>
    <w:rsid w:val="0011725A"/>
    <w:rsid w:val="0011748C"/>
    <w:rsid w:val="00117AB5"/>
    <w:rsid w:val="0012063A"/>
    <w:rsid w:val="00121395"/>
    <w:rsid w:val="00121C52"/>
    <w:rsid w:val="00121CFB"/>
    <w:rsid w:val="0012222C"/>
    <w:rsid w:val="00122642"/>
    <w:rsid w:val="0012277A"/>
    <w:rsid w:val="00122CB6"/>
    <w:rsid w:val="00122D50"/>
    <w:rsid w:val="00123581"/>
    <w:rsid w:val="001239EB"/>
    <w:rsid w:val="00123CCB"/>
    <w:rsid w:val="00123D93"/>
    <w:rsid w:val="00123F0D"/>
    <w:rsid w:val="0012445C"/>
    <w:rsid w:val="00124780"/>
    <w:rsid w:val="00124B8F"/>
    <w:rsid w:val="0012508F"/>
    <w:rsid w:val="00125185"/>
    <w:rsid w:val="001255F0"/>
    <w:rsid w:val="0012574A"/>
    <w:rsid w:val="00125940"/>
    <w:rsid w:val="00125EA2"/>
    <w:rsid w:val="001269A3"/>
    <w:rsid w:val="00126A33"/>
    <w:rsid w:val="00127A69"/>
    <w:rsid w:val="001300D4"/>
    <w:rsid w:val="001303FC"/>
    <w:rsid w:val="0013047C"/>
    <w:rsid w:val="0013070C"/>
    <w:rsid w:val="00130875"/>
    <w:rsid w:val="00130DA2"/>
    <w:rsid w:val="00130F38"/>
    <w:rsid w:val="0013119C"/>
    <w:rsid w:val="00131622"/>
    <w:rsid w:val="00131F26"/>
    <w:rsid w:val="00132175"/>
    <w:rsid w:val="00132C6D"/>
    <w:rsid w:val="001332FA"/>
    <w:rsid w:val="00133715"/>
    <w:rsid w:val="00133A50"/>
    <w:rsid w:val="00133E4D"/>
    <w:rsid w:val="00134244"/>
    <w:rsid w:val="00134272"/>
    <w:rsid w:val="00134774"/>
    <w:rsid w:val="00134BD8"/>
    <w:rsid w:val="00134DD7"/>
    <w:rsid w:val="00134DE3"/>
    <w:rsid w:val="00134DF4"/>
    <w:rsid w:val="00135247"/>
    <w:rsid w:val="00135350"/>
    <w:rsid w:val="001357DA"/>
    <w:rsid w:val="00135C83"/>
    <w:rsid w:val="00135F2D"/>
    <w:rsid w:val="00136030"/>
    <w:rsid w:val="001361CE"/>
    <w:rsid w:val="001364EF"/>
    <w:rsid w:val="0013679C"/>
    <w:rsid w:val="00136D61"/>
    <w:rsid w:val="00136D6A"/>
    <w:rsid w:val="001370C9"/>
    <w:rsid w:val="00137254"/>
    <w:rsid w:val="0013728D"/>
    <w:rsid w:val="001374CA"/>
    <w:rsid w:val="001374E1"/>
    <w:rsid w:val="00137833"/>
    <w:rsid w:val="00137ADA"/>
    <w:rsid w:val="00137AF2"/>
    <w:rsid w:val="00137BF8"/>
    <w:rsid w:val="00137F90"/>
    <w:rsid w:val="00140385"/>
    <w:rsid w:val="0014045D"/>
    <w:rsid w:val="00140546"/>
    <w:rsid w:val="0014062E"/>
    <w:rsid w:val="0014099D"/>
    <w:rsid w:val="00140ABA"/>
    <w:rsid w:val="00140B12"/>
    <w:rsid w:val="00140C47"/>
    <w:rsid w:val="00140CA6"/>
    <w:rsid w:val="00140FF9"/>
    <w:rsid w:val="00141443"/>
    <w:rsid w:val="001414E7"/>
    <w:rsid w:val="001416D1"/>
    <w:rsid w:val="001417D9"/>
    <w:rsid w:val="00141AF2"/>
    <w:rsid w:val="0014294D"/>
    <w:rsid w:val="0014348D"/>
    <w:rsid w:val="0014416E"/>
    <w:rsid w:val="00144278"/>
    <w:rsid w:val="00144304"/>
    <w:rsid w:val="00144D03"/>
    <w:rsid w:val="00144D21"/>
    <w:rsid w:val="00144EC9"/>
    <w:rsid w:val="001452C5"/>
    <w:rsid w:val="001458EC"/>
    <w:rsid w:val="0014590B"/>
    <w:rsid w:val="00145AFD"/>
    <w:rsid w:val="00145C21"/>
    <w:rsid w:val="00146114"/>
    <w:rsid w:val="001467B1"/>
    <w:rsid w:val="00146F95"/>
    <w:rsid w:val="00147031"/>
    <w:rsid w:val="001474F5"/>
    <w:rsid w:val="00147525"/>
    <w:rsid w:val="0014780E"/>
    <w:rsid w:val="00147A4C"/>
    <w:rsid w:val="00147CF3"/>
    <w:rsid w:val="00147F76"/>
    <w:rsid w:val="00147FDD"/>
    <w:rsid w:val="001504D6"/>
    <w:rsid w:val="00150978"/>
    <w:rsid w:val="00150A8F"/>
    <w:rsid w:val="00150B0E"/>
    <w:rsid w:val="00150FE4"/>
    <w:rsid w:val="00151684"/>
    <w:rsid w:val="00151A14"/>
    <w:rsid w:val="001523E3"/>
    <w:rsid w:val="00152F59"/>
    <w:rsid w:val="00152FD2"/>
    <w:rsid w:val="001533E2"/>
    <w:rsid w:val="00153B02"/>
    <w:rsid w:val="00153B9C"/>
    <w:rsid w:val="00153DF3"/>
    <w:rsid w:val="00153EDB"/>
    <w:rsid w:val="001543F1"/>
    <w:rsid w:val="00154603"/>
    <w:rsid w:val="00154ACA"/>
    <w:rsid w:val="00154B1D"/>
    <w:rsid w:val="001550C4"/>
    <w:rsid w:val="001554CC"/>
    <w:rsid w:val="00155662"/>
    <w:rsid w:val="00155A32"/>
    <w:rsid w:val="00155DF3"/>
    <w:rsid w:val="001572F2"/>
    <w:rsid w:val="0015777F"/>
    <w:rsid w:val="00157809"/>
    <w:rsid w:val="00157871"/>
    <w:rsid w:val="00157EC8"/>
    <w:rsid w:val="00157F56"/>
    <w:rsid w:val="00157F81"/>
    <w:rsid w:val="00157F86"/>
    <w:rsid w:val="00160568"/>
    <w:rsid w:val="001609B3"/>
    <w:rsid w:val="00160F44"/>
    <w:rsid w:val="0016122C"/>
    <w:rsid w:val="0016170E"/>
    <w:rsid w:val="00161B1E"/>
    <w:rsid w:val="00161CC3"/>
    <w:rsid w:val="00161FCF"/>
    <w:rsid w:val="001626E8"/>
    <w:rsid w:val="0016284A"/>
    <w:rsid w:val="00163030"/>
    <w:rsid w:val="0016346D"/>
    <w:rsid w:val="00163480"/>
    <w:rsid w:val="001638FC"/>
    <w:rsid w:val="001639EE"/>
    <w:rsid w:val="001644F8"/>
    <w:rsid w:val="001648CD"/>
    <w:rsid w:val="00164D82"/>
    <w:rsid w:val="0016631E"/>
    <w:rsid w:val="0016639A"/>
    <w:rsid w:val="0016682A"/>
    <w:rsid w:val="00166C7C"/>
    <w:rsid w:val="001672EE"/>
    <w:rsid w:val="0016756C"/>
    <w:rsid w:val="001679A0"/>
    <w:rsid w:val="001679F4"/>
    <w:rsid w:val="00167FDD"/>
    <w:rsid w:val="0017036C"/>
    <w:rsid w:val="00170385"/>
    <w:rsid w:val="00170A76"/>
    <w:rsid w:val="001716E8"/>
    <w:rsid w:val="00171B30"/>
    <w:rsid w:val="00171D18"/>
    <w:rsid w:val="00171D61"/>
    <w:rsid w:val="00171EF2"/>
    <w:rsid w:val="001722B4"/>
    <w:rsid w:val="001722B5"/>
    <w:rsid w:val="0017256F"/>
    <w:rsid w:val="001726D7"/>
    <w:rsid w:val="001727CD"/>
    <w:rsid w:val="00172886"/>
    <w:rsid w:val="0017335B"/>
    <w:rsid w:val="001739E8"/>
    <w:rsid w:val="00173BA1"/>
    <w:rsid w:val="00173C50"/>
    <w:rsid w:val="0017423F"/>
    <w:rsid w:val="0017443D"/>
    <w:rsid w:val="001749B0"/>
    <w:rsid w:val="00174C30"/>
    <w:rsid w:val="00174E4E"/>
    <w:rsid w:val="00175781"/>
    <w:rsid w:val="00175FA4"/>
    <w:rsid w:val="001762C9"/>
    <w:rsid w:val="001763B8"/>
    <w:rsid w:val="001767AF"/>
    <w:rsid w:val="00176923"/>
    <w:rsid w:val="00176D3B"/>
    <w:rsid w:val="001770CE"/>
    <w:rsid w:val="00177416"/>
    <w:rsid w:val="00177739"/>
    <w:rsid w:val="001778E8"/>
    <w:rsid w:val="00177D36"/>
    <w:rsid w:val="001803EC"/>
    <w:rsid w:val="001804A9"/>
    <w:rsid w:val="0018080C"/>
    <w:rsid w:val="00181327"/>
    <w:rsid w:val="001816C5"/>
    <w:rsid w:val="00181AE3"/>
    <w:rsid w:val="001820E1"/>
    <w:rsid w:val="001821DE"/>
    <w:rsid w:val="001822D1"/>
    <w:rsid w:val="00182D55"/>
    <w:rsid w:val="00183004"/>
    <w:rsid w:val="00183501"/>
    <w:rsid w:val="00183529"/>
    <w:rsid w:val="00183779"/>
    <w:rsid w:val="00183AD8"/>
    <w:rsid w:val="00183BBC"/>
    <w:rsid w:val="0018410F"/>
    <w:rsid w:val="001841A6"/>
    <w:rsid w:val="001842CC"/>
    <w:rsid w:val="00184337"/>
    <w:rsid w:val="001843C4"/>
    <w:rsid w:val="001845BC"/>
    <w:rsid w:val="001847BA"/>
    <w:rsid w:val="00184BBA"/>
    <w:rsid w:val="00184F2E"/>
    <w:rsid w:val="0018539B"/>
    <w:rsid w:val="0018583C"/>
    <w:rsid w:val="00185955"/>
    <w:rsid w:val="00185B6F"/>
    <w:rsid w:val="00185CB6"/>
    <w:rsid w:val="001865E9"/>
    <w:rsid w:val="00186601"/>
    <w:rsid w:val="0018679E"/>
    <w:rsid w:val="00187F6C"/>
    <w:rsid w:val="0019002D"/>
    <w:rsid w:val="00190779"/>
    <w:rsid w:val="00190FA3"/>
    <w:rsid w:val="001916C9"/>
    <w:rsid w:val="00191A77"/>
    <w:rsid w:val="001920F0"/>
    <w:rsid w:val="0019225E"/>
    <w:rsid w:val="001926D7"/>
    <w:rsid w:val="00192848"/>
    <w:rsid w:val="00192ED9"/>
    <w:rsid w:val="001930A8"/>
    <w:rsid w:val="00193260"/>
    <w:rsid w:val="0019383E"/>
    <w:rsid w:val="00193A40"/>
    <w:rsid w:val="00193D40"/>
    <w:rsid w:val="00193D9D"/>
    <w:rsid w:val="00193DB4"/>
    <w:rsid w:val="0019415F"/>
    <w:rsid w:val="00194A9F"/>
    <w:rsid w:val="00194AD1"/>
    <w:rsid w:val="00194C58"/>
    <w:rsid w:val="00194CC2"/>
    <w:rsid w:val="00195183"/>
    <w:rsid w:val="00195331"/>
    <w:rsid w:val="001954BA"/>
    <w:rsid w:val="0019562A"/>
    <w:rsid w:val="001956F9"/>
    <w:rsid w:val="00195CBF"/>
    <w:rsid w:val="00195F12"/>
    <w:rsid w:val="00196689"/>
    <w:rsid w:val="001970CA"/>
    <w:rsid w:val="00197457"/>
    <w:rsid w:val="00197918"/>
    <w:rsid w:val="00197C5A"/>
    <w:rsid w:val="00197E86"/>
    <w:rsid w:val="001A0526"/>
    <w:rsid w:val="001A05E4"/>
    <w:rsid w:val="001A1945"/>
    <w:rsid w:val="001A195F"/>
    <w:rsid w:val="001A1BAC"/>
    <w:rsid w:val="001A1C98"/>
    <w:rsid w:val="001A24B1"/>
    <w:rsid w:val="001A2948"/>
    <w:rsid w:val="001A32F6"/>
    <w:rsid w:val="001A38D3"/>
    <w:rsid w:val="001A3952"/>
    <w:rsid w:val="001A3CDA"/>
    <w:rsid w:val="001A3D1D"/>
    <w:rsid w:val="001A3EDC"/>
    <w:rsid w:val="001A4413"/>
    <w:rsid w:val="001A502B"/>
    <w:rsid w:val="001A5238"/>
    <w:rsid w:val="001A5472"/>
    <w:rsid w:val="001A5AA4"/>
    <w:rsid w:val="001A6201"/>
    <w:rsid w:val="001A6794"/>
    <w:rsid w:val="001A6A37"/>
    <w:rsid w:val="001A7604"/>
    <w:rsid w:val="001A79DD"/>
    <w:rsid w:val="001A7C5B"/>
    <w:rsid w:val="001B0300"/>
    <w:rsid w:val="001B03A1"/>
    <w:rsid w:val="001B06D5"/>
    <w:rsid w:val="001B12A3"/>
    <w:rsid w:val="001B160E"/>
    <w:rsid w:val="001B167B"/>
    <w:rsid w:val="001B229F"/>
    <w:rsid w:val="001B2566"/>
    <w:rsid w:val="001B2793"/>
    <w:rsid w:val="001B3656"/>
    <w:rsid w:val="001B397C"/>
    <w:rsid w:val="001B3F35"/>
    <w:rsid w:val="001B3FAC"/>
    <w:rsid w:val="001B45BD"/>
    <w:rsid w:val="001B47F2"/>
    <w:rsid w:val="001B4A61"/>
    <w:rsid w:val="001B4AB5"/>
    <w:rsid w:val="001B4E80"/>
    <w:rsid w:val="001B5650"/>
    <w:rsid w:val="001B5E41"/>
    <w:rsid w:val="001B66BD"/>
    <w:rsid w:val="001B67AB"/>
    <w:rsid w:val="001B691B"/>
    <w:rsid w:val="001B6957"/>
    <w:rsid w:val="001B6C64"/>
    <w:rsid w:val="001B6D13"/>
    <w:rsid w:val="001B70A8"/>
    <w:rsid w:val="001B761B"/>
    <w:rsid w:val="001B7AD5"/>
    <w:rsid w:val="001B7C8A"/>
    <w:rsid w:val="001C00C2"/>
    <w:rsid w:val="001C06A5"/>
    <w:rsid w:val="001C06C1"/>
    <w:rsid w:val="001C0A49"/>
    <w:rsid w:val="001C0CA7"/>
    <w:rsid w:val="001C0E84"/>
    <w:rsid w:val="001C0F01"/>
    <w:rsid w:val="001C11F1"/>
    <w:rsid w:val="001C1262"/>
    <w:rsid w:val="001C170B"/>
    <w:rsid w:val="001C215E"/>
    <w:rsid w:val="001C2622"/>
    <w:rsid w:val="001C2A59"/>
    <w:rsid w:val="001C2C48"/>
    <w:rsid w:val="001C2F64"/>
    <w:rsid w:val="001C3573"/>
    <w:rsid w:val="001C3639"/>
    <w:rsid w:val="001C3DA8"/>
    <w:rsid w:val="001C3F9F"/>
    <w:rsid w:val="001C42B5"/>
    <w:rsid w:val="001C525B"/>
    <w:rsid w:val="001C6B77"/>
    <w:rsid w:val="001C765F"/>
    <w:rsid w:val="001C795E"/>
    <w:rsid w:val="001C7F13"/>
    <w:rsid w:val="001D05DA"/>
    <w:rsid w:val="001D0831"/>
    <w:rsid w:val="001D0C84"/>
    <w:rsid w:val="001D0D72"/>
    <w:rsid w:val="001D1405"/>
    <w:rsid w:val="001D16D4"/>
    <w:rsid w:val="001D1C15"/>
    <w:rsid w:val="001D1D48"/>
    <w:rsid w:val="001D20E6"/>
    <w:rsid w:val="001D224D"/>
    <w:rsid w:val="001D2398"/>
    <w:rsid w:val="001D24AA"/>
    <w:rsid w:val="001D25E9"/>
    <w:rsid w:val="001D26D4"/>
    <w:rsid w:val="001D2B7D"/>
    <w:rsid w:val="001D2C06"/>
    <w:rsid w:val="001D2FD0"/>
    <w:rsid w:val="001D3C0A"/>
    <w:rsid w:val="001D3C8D"/>
    <w:rsid w:val="001D43C8"/>
    <w:rsid w:val="001D465F"/>
    <w:rsid w:val="001D4E9C"/>
    <w:rsid w:val="001D4ED8"/>
    <w:rsid w:val="001D4F22"/>
    <w:rsid w:val="001D5431"/>
    <w:rsid w:val="001D5492"/>
    <w:rsid w:val="001D56AA"/>
    <w:rsid w:val="001D5B28"/>
    <w:rsid w:val="001D5CC3"/>
    <w:rsid w:val="001D5D0B"/>
    <w:rsid w:val="001D60B9"/>
    <w:rsid w:val="001D66BF"/>
    <w:rsid w:val="001D6A3F"/>
    <w:rsid w:val="001D6B94"/>
    <w:rsid w:val="001D7041"/>
    <w:rsid w:val="001D70D3"/>
    <w:rsid w:val="001D7158"/>
    <w:rsid w:val="001D719B"/>
    <w:rsid w:val="001D7219"/>
    <w:rsid w:val="001D746D"/>
    <w:rsid w:val="001D7EA3"/>
    <w:rsid w:val="001E08C2"/>
    <w:rsid w:val="001E09CB"/>
    <w:rsid w:val="001E0AED"/>
    <w:rsid w:val="001E0BF8"/>
    <w:rsid w:val="001E0F32"/>
    <w:rsid w:val="001E18C1"/>
    <w:rsid w:val="001E1A89"/>
    <w:rsid w:val="001E1C36"/>
    <w:rsid w:val="001E1E7D"/>
    <w:rsid w:val="001E2351"/>
    <w:rsid w:val="001E23C3"/>
    <w:rsid w:val="001E2774"/>
    <w:rsid w:val="001E2DEE"/>
    <w:rsid w:val="001E3D4C"/>
    <w:rsid w:val="001E422B"/>
    <w:rsid w:val="001E455C"/>
    <w:rsid w:val="001E4702"/>
    <w:rsid w:val="001E4822"/>
    <w:rsid w:val="001E4914"/>
    <w:rsid w:val="001E4FC3"/>
    <w:rsid w:val="001E508D"/>
    <w:rsid w:val="001E590A"/>
    <w:rsid w:val="001E5CF8"/>
    <w:rsid w:val="001E5D22"/>
    <w:rsid w:val="001E628A"/>
    <w:rsid w:val="001E6528"/>
    <w:rsid w:val="001E6BAC"/>
    <w:rsid w:val="001E6EE6"/>
    <w:rsid w:val="001E6F91"/>
    <w:rsid w:val="001F03FC"/>
    <w:rsid w:val="001F0695"/>
    <w:rsid w:val="001F0809"/>
    <w:rsid w:val="001F087A"/>
    <w:rsid w:val="001F15A2"/>
    <w:rsid w:val="001F15D2"/>
    <w:rsid w:val="001F171A"/>
    <w:rsid w:val="001F1848"/>
    <w:rsid w:val="001F245B"/>
    <w:rsid w:val="001F2611"/>
    <w:rsid w:val="001F28CF"/>
    <w:rsid w:val="001F2BCE"/>
    <w:rsid w:val="001F3380"/>
    <w:rsid w:val="001F3D49"/>
    <w:rsid w:val="001F3E97"/>
    <w:rsid w:val="001F4021"/>
    <w:rsid w:val="001F4A65"/>
    <w:rsid w:val="001F4A83"/>
    <w:rsid w:val="001F4A87"/>
    <w:rsid w:val="001F5295"/>
    <w:rsid w:val="001F5CD8"/>
    <w:rsid w:val="001F6769"/>
    <w:rsid w:val="001F69BE"/>
    <w:rsid w:val="001F6A13"/>
    <w:rsid w:val="001F6C50"/>
    <w:rsid w:val="001F6CE0"/>
    <w:rsid w:val="001F6F8C"/>
    <w:rsid w:val="001F79B5"/>
    <w:rsid w:val="001F7AB3"/>
    <w:rsid w:val="001F7D94"/>
    <w:rsid w:val="00200010"/>
    <w:rsid w:val="00200B32"/>
    <w:rsid w:val="00200D48"/>
    <w:rsid w:val="00200F56"/>
    <w:rsid w:val="00201147"/>
    <w:rsid w:val="00201286"/>
    <w:rsid w:val="0020162A"/>
    <w:rsid w:val="0020215B"/>
    <w:rsid w:val="002022BF"/>
    <w:rsid w:val="002022C3"/>
    <w:rsid w:val="00202D53"/>
    <w:rsid w:val="00203237"/>
    <w:rsid w:val="00203560"/>
    <w:rsid w:val="00203953"/>
    <w:rsid w:val="00204016"/>
    <w:rsid w:val="0020408F"/>
    <w:rsid w:val="0020421B"/>
    <w:rsid w:val="002043BF"/>
    <w:rsid w:val="0020455F"/>
    <w:rsid w:val="0020495C"/>
    <w:rsid w:val="00204D92"/>
    <w:rsid w:val="00205249"/>
    <w:rsid w:val="00205252"/>
    <w:rsid w:val="002052E5"/>
    <w:rsid w:val="002054E0"/>
    <w:rsid w:val="002055F9"/>
    <w:rsid w:val="00205EA1"/>
    <w:rsid w:val="00205ECF"/>
    <w:rsid w:val="0020665F"/>
    <w:rsid w:val="00206A5C"/>
    <w:rsid w:val="00207067"/>
    <w:rsid w:val="002072BF"/>
    <w:rsid w:val="00207C63"/>
    <w:rsid w:val="002104BC"/>
    <w:rsid w:val="00210566"/>
    <w:rsid w:val="002106D4"/>
    <w:rsid w:val="00210DF7"/>
    <w:rsid w:val="0021114A"/>
    <w:rsid w:val="00211CE9"/>
    <w:rsid w:val="00212227"/>
    <w:rsid w:val="00212DD1"/>
    <w:rsid w:val="00212E1E"/>
    <w:rsid w:val="002131DA"/>
    <w:rsid w:val="00213465"/>
    <w:rsid w:val="0021363B"/>
    <w:rsid w:val="0021377E"/>
    <w:rsid w:val="00213A0B"/>
    <w:rsid w:val="00213AD4"/>
    <w:rsid w:val="00213D9C"/>
    <w:rsid w:val="002145CA"/>
    <w:rsid w:val="00214C93"/>
    <w:rsid w:val="00215873"/>
    <w:rsid w:val="00216152"/>
    <w:rsid w:val="00216476"/>
    <w:rsid w:val="002165B7"/>
    <w:rsid w:val="0021664C"/>
    <w:rsid w:val="00216803"/>
    <w:rsid w:val="00216EB8"/>
    <w:rsid w:val="00216EFB"/>
    <w:rsid w:val="00216FC9"/>
    <w:rsid w:val="00217342"/>
    <w:rsid w:val="002176F3"/>
    <w:rsid w:val="00217782"/>
    <w:rsid w:val="002177D4"/>
    <w:rsid w:val="00217E4B"/>
    <w:rsid w:val="00217FD3"/>
    <w:rsid w:val="0022000A"/>
    <w:rsid w:val="00220128"/>
    <w:rsid w:val="0022014C"/>
    <w:rsid w:val="00220218"/>
    <w:rsid w:val="00220432"/>
    <w:rsid w:val="0022062A"/>
    <w:rsid w:val="00220752"/>
    <w:rsid w:val="00220A11"/>
    <w:rsid w:val="00220AC5"/>
    <w:rsid w:val="00221206"/>
    <w:rsid w:val="002212CF"/>
    <w:rsid w:val="002215D5"/>
    <w:rsid w:val="0022163F"/>
    <w:rsid w:val="002219CA"/>
    <w:rsid w:val="00221DEF"/>
    <w:rsid w:val="00222EAC"/>
    <w:rsid w:val="00222F9A"/>
    <w:rsid w:val="00223946"/>
    <w:rsid w:val="00223C4F"/>
    <w:rsid w:val="00223E3A"/>
    <w:rsid w:val="00224160"/>
    <w:rsid w:val="0022445C"/>
    <w:rsid w:val="00224604"/>
    <w:rsid w:val="0022464B"/>
    <w:rsid w:val="00224B8F"/>
    <w:rsid w:val="00224CA0"/>
    <w:rsid w:val="00224D86"/>
    <w:rsid w:val="0022570A"/>
    <w:rsid w:val="002259B8"/>
    <w:rsid w:val="00225C37"/>
    <w:rsid w:val="002264AC"/>
    <w:rsid w:val="00227078"/>
    <w:rsid w:val="002270EF"/>
    <w:rsid w:val="00227537"/>
    <w:rsid w:val="00230371"/>
    <w:rsid w:val="0023053D"/>
    <w:rsid w:val="00230764"/>
    <w:rsid w:val="002308BC"/>
    <w:rsid w:val="00231A89"/>
    <w:rsid w:val="00231E83"/>
    <w:rsid w:val="0023239C"/>
    <w:rsid w:val="002323B8"/>
    <w:rsid w:val="00232569"/>
    <w:rsid w:val="002326BD"/>
    <w:rsid w:val="0023291E"/>
    <w:rsid w:val="00232A7C"/>
    <w:rsid w:val="00233067"/>
    <w:rsid w:val="00234972"/>
    <w:rsid w:val="002353A6"/>
    <w:rsid w:val="002353EF"/>
    <w:rsid w:val="00235776"/>
    <w:rsid w:val="00235E70"/>
    <w:rsid w:val="00236518"/>
    <w:rsid w:val="00236964"/>
    <w:rsid w:val="00236B36"/>
    <w:rsid w:val="00236C5C"/>
    <w:rsid w:val="00237462"/>
    <w:rsid w:val="00237977"/>
    <w:rsid w:val="00240CDA"/>
    <w:rsid w:val="002410AE"/>
    <w:rsid w:val="00241524"/>
    <w:rsid w:val="002415F2"/>
    <w:rsid w:val="0024197D"/>
    <w:rsid w:val="00241B79"/>
    <w:rsid w:val="00241F8A"/>
    <w:rsid w:val="0024225D"/>
    <w:rsid w:val="00242A73"/>
    <w:rsid w:val="00242C5D"/>
    <w:rsid w:val="00243603"/>
    <w:rsid w:val="0024391B"/>
    <w:rsid w:val="00243FA0"/>
    <w:rsid w:val="0024413E"/>
    <w:rsid w:val="002443F8"/>
    <w:rsid w:val="00244437"/>
    <w:rsid w:val="00244447"/>
    <w:rsid w:val="0024457E"/>
    <w:rsid w:val="0024478B"/>
    <w:rsid w:val="0024497F"/>
    <w:rsid w:val="00244B5E"/>
    <w:rsid w:val="00244FED"/>
    <w:rsid w:val="002451E4"/>
    <w:rsid w:val="00245602"/>
    <w:rsid w:val="002458B2"/>
    <w:rsid w:val="00245A89"/>
    <w:rsid w:val="002464F0"/>
    <w:rsid w:val="002467BD"/>
    <w:rsid w:val="00246FA3"/>
    <w:rsid w:val="00247211"/>
    <w:rsid w:val="002477A1"/>
    <w:rsid w:val="00247A8E"/>
    <w:rsid w:val="00247CE2"/>
    <w:rsid w:val="002507FB"/>
    <w:rsid w:val="00250AF8"/>
    <w:rsid w:val="00250AF9"/>
    <w:rsid w:val="00251378"/>
    <w:rsid w:val="0025144A"/>
    <w:rsid w:val="00251903"/>
    <w:rsid w:val="00251A7C"/>
    <w:rsid w:val="00251B58"/>
    <w:rsid w:val="00252210"/>
    <w:rsid w:val="002522D3"/>
    <w:rsid w:val="00252590"/>
    <w:rsid w:val="002528E1"/>
    <w:rsid w:val="00252A16"/>
    <w:rsid w:val="00252B00"/>
    <w:rsid w:val="00252C5D"/>
    <w:rsid w:val="00253507"/>
    <w:rsid w:val="00253D90"/>
    <w:rsid w:val="002540CB"/>
    <w:rsid w:val="00254453"/>
    <w:rsid w:val="00254BA2"/>
    <w:rsid w:val="00254DF2"/>
    <w:rsid w:val="00254F27"/>
    <w:rsid w:val="00255007"/>
    <w:rsid w:val="0025524B"/>
    <w:rsid w:val="00255251"/>
    <w:rsid w:val="00255294"/>
    <w:rsid w:val="00255EEC"/>
    <w:rsid w:val="0025623E"/>
    <w:rsid w:val="00256B86"/>
    <w:rsid w:val="00256CEC"/>
    <w:rsid w:val="00257226"/>
    <w:rsid w:val="00257681"/>
    <w:rsid w:val="002576C9"/>
    <w:rsid w:val="00257A07"/>
    <w:rsid w:val="00257A68"/>
    <w:rsid w:val="00257E07"/>
    <w:rsid w:val="00260177"/>
    <w:rsid w:val="00260E84"/>
    <w:rsid w:val="002612F7"/>
    <w:rsid w:val="00261321"/>
    <w:rsid w:val="00261430"/>
    <w:rsid w:val="00261D3D"/>
    <w:rsid w:val="00262DC6"/>
    <w:rsid w:val="002630A5"/>
    <w:rsid w:val="002637E6"/>
    <w:rsid w:val="00263B0F"/>
    <w:rsid w:val="00263B72"/>
    <w:rsid w:val="00263EE4"/>
    <w:rsid w:val="00264879"/>
    <w:rsid w:val="00264FD6"/>
    <w:rsid w:val="0026539E"/>
    <w:rsid w:val="0026592B"/>
    <w:rsid w:val="00265C57"/>
    <w:rsid w:val="002668A8"/>
    <w:rsid w:val="0026749F"/>
    <w:rsid w:val="00267A69"/>
    <w:rsid w:val="00267EA4"/>
    <w:rsid w:val="002704C7"/>
    <w:rsid w:val="0027086A"/>
    <w:rsid w:val="00270A74"/>
    <w:rsid w:val="00271158"/>
    <w:rsid w:val="0027216A"/>
    <w:rsid w:val="00272BAC"/>
    <w:rsid w:val="002734A8"/>
    <w:rsid w:val="00273674"/>
    <w:rsid w:val="00273DBE"/>
    <w:rsid w:val="00274235"/>
    <w:rsid w:val="00274808"/>
    <w:rsid w:val="002751EE"/>
    <w:rsid w:val="00275293"/>
    <w:rsid w:val="0027576C"/>
    <w:rsid w:val="00275BA1"/>
    <w:rsid w:val="00276077"/>
    <w:rsid w:val="00276314"/>
    <w:rsid w:val="002764D3"/>
    <w:rsid w:val="002766EC"/>
    <w:rsid w:val="002767D2"/>
    <w:rsid w:val="00276959"/>
    <w:rsid w:val="00277166"/>
    <w:rsid w:val="002774AD"/>
    <w:rsid w:val="002776F5"/>
    <w:rsid w:val="002778C4"/>
    <w:rsid w:val="00277B82"/>
    <w:rsid w:val="00277BBD"/>
    <w:rsid w:val="00277D85"/>
    <w:rsid w:val="00280109"/>
    <w:rsid w:val="002802EE"/>
    <w:rsid w:val="00280679"/>
    <w:rsid w:val="00280A4F"/>
    <w:rsid w:val="00280AF0"/>
    <w:rsid w:val="00280B14"/>
    <w:rsid w:val="00280F67"/>
    <w:rsid w:val="00281025"/>
    <w:rsid w:val="002814DE"/>
    <w:rsid w:val="00281505"/>
    <w:rsid w:val="00281A90"/>
    <w:rsid w:val="00281D88"/>
    <w:rsid w:val="002826C0"/>
    <w:rsid w:val="00282C43"/>
    <w:rsid w:val="00282E49"/>
    <w:rsid w:val="00282EC8"/>
    <w:rsid w:val="00282F96"/>
    <w:rsid w:val="00283C05"/>
    <w:rsid w:val="00284187"/>
    <w:rsid w:val="002847C2"/>
    <w:rsid w:val="00284A2E"/>
    <w:rsid w:val="00284AB5"/>
    <w:rsid w:val="00284B72"/>
    <w:rsid w:val="00285495"/>
    <w:rsid w:val="002854EE"/>
    <w:rsid w:val="002858BC"/>
    <w:rsid w:val="00285B9D"/>
    <w:rsid w:val="00286036"/>
    <w:rsid w:val="002869BC"/>
    <w:rsid w:val="00286B46"/>
    <w:rsid w:val="00287007"/>
    <w:rsid w:val="00287243"/>
    <w:rsid w:val="00287559"/>
    <w:rsid w:val="00287567"/>
    <w:rsid w:val="002905CF"/>
    <w:rsid w:val="0029070C"/>
    <w:rsid w:val="00290ABC"/>
    <w:rsid w:val="00290C5D"/>
    <w:rsid w:val="00291012"/>
    <w:rsid w:val="00291432"/>
    <w:rsid w:val="00291649"/>
    <w:rsid w:val="00291A41"/>
    <w:rsid w:val="00291CB0"/>
    <w:rsid w:val="00291D31"/>
    <w:rsid w:val="00291EBF"/>
    <w:rsid w:val="0029211C"/>
    <w:rsid w:val="00292366"/>
    <w:rsid w:val="00292459"/>
    <w:rsid w:val="0029268B"/>
    <w:rsid w:val="002934DB"/>
    <w:rsid w:val="0029360A"/>
    <w:rsid w:val="00293644"/>
    <w:rsid w:val="002938F6"/>
    <w:rsid w:val="00293D4B"/>
    <w:rsid w:val="0029413F"/>
    <w:rsid w:val="002942E1"/>
    <w:rsid w:val="00294BA4"/>
    <w:rsid w:val="0029537A"/>
    <w:rsid w:val="00295EDC"/>
    <w:rsid w:val="00295F2D"/>
    <w:rsid w:val="002961A7"/>
    <w:rsid w:val="00296450"/>
    <w:rsid w:val="002965C6"/>
    <w:rsid w:val="00296AC7"/>
    <w:rsid w:val="00296D43"/>
    <w:rsid w:val="002979BD"/>
    <w:rsid w:val="002A0942"/>
    <w:rsid w:val="002A0AA3"/>
    <w:rsid w:val="002A1516"/>
    <w:rsid w:val="002A1917"/>
    <w:rsid w:val="002A2B80"/>
    <w:rsid w:val="002A2C74"/>
    <w:rsid w:val="002A3852"/>
    <w:rsid w:val="002A38F0"/>
    <w:rsid w:val="002A3BB7"/>
    <w:rsid w:val="002A3F78"/>
    <w:rsid w:val="002A49C7"/>
    <w:rsid w:val="002A49C9"/>
    <w:rsid w:val="002A4B7C"/>
    <w:rsid w:val="002A4DCE"/>
    <w:rsid w:val="002A55AC"/>
    <w:rsid w:val="002A5B2E"/>
    <w:rsid w:val="002A5BD0"/>
    <w:rsid w:val="002A5EBD"/>
    <w:rsid w:val="002A6524"/>
    <w:rsid w:val="002A6BA9"/>
    <w:rsid w:val="002A6FCA"/>
    <w:rsid w:val="002A79EB"/>
    <w:rsid w:val="002A7A42"/>
    <w:rsid w:val="002A7E3A"/>
    <w:rsid w:val="002A7E72"/>
    <w:rsid w:val="002B06E7"/>
    <w:rsid w:val="002B0D70"/>
    <w:rsid w:val="002B0D87"/>
    <w:rsid w:val="002B1301"/>
    <w:rsid w:val="002B1725"/>
    <w:rsid w:val="002B1832"/>
    <w:rsid w:val="002B2135"/>
    <w:rsid w:val="002B22C6"/>
    <w:rsid w:val="002B22C9"/>
    <w:rsid w:val="002B24B8"/>
    <w:rsid w:val="002B26B7"/>
    <w:rsid w:val="002B2D68"/>
    <w:rsid w:val="002B3224"/>
    <w:rsid w:val="002B35E5"/>
    <w:rsid w:val="002B3683"/>
    <w:rsid w:val="002B3D4D"/>
    <w:rsid w:val="002B41D5"/>
    <w:rsid w:val="002B429C"/>
    <w:rsid w:val="002B4399"/>
    <w:rsid w:val="002B457F"/>
    <w:rsid w:val="002B4599"/>
    <w:rsid w:val="002B55DA"/>
    <w:rsid w:val="002B5786"/>
    <w:rsid w:val="002B5967"/>
    <w:rsid w:val="002B5DB5"/>
    <w:rsid w:val="002B5E62"/>
    <w:rsid w:val="002B6099"/>
    <w:rsid w:val="002B6144"/>
    <w:rsid w:val="002B6662"/>
    <w:rsid w:val="002B6840"/>
    <w:rsid w:val="002B68EA"/>
    <w:rsid w:val="002B6FA2"/>
    <w:rsid w:val="002B73A1"/>
    <w:rsid w:val="002B78DA"/>
    <w:rsid w:val="002B78E5"/>
    <w:rsid w:val="002C0177"/>
    <w:rsid w:val="002C0530"/>
    <w:rsid w:val="002C058E"/>
    <w:rsid w:val="002C08D9"/>
    <w:rsid w:val="002C0BDC"/>
    <w:rsid w:val="002C0D7B"/>
    <w:rsid w:val="002C0F16"/>
    <w:rsid w:val="002C0F6E"/>
    <w:rsid w:val="002C117E"/>
    <w:rsid w:val="002C1323"/>
    <w:rsid w:val="002C132A"/>
    <w:rsid w:val="002C1335"/>
    <w:rsid w:val="002C1392"/>
    <w:rsid w:val="002C1780"/>
    <w:rsid w:val="002C17AE"/>
    <w:rsid w:val="002C1958"/>
    <w:rsid w:val="002C1B7F"/>
    <w:rsid w:val="002C1CD9"/>
    <w:rsid w:val="002C2809"/>
    <w:rsid w:val="002C356A"/>
    <w:rsid w:val="002C35C8"/>
    <w:rsid w:val="002C3918"/>
    <w:rsid w:val="002C3ACF"/>
    <w:rsid w:val="002C3B7C"/>
    <w:rsid w:val="002C3F7C"/>
    <w:rsid w:val="002C422E"/>
    <w:rsid w:val="002C4236"/>
    <w:rsid w:val="002C460E"/>
    <w:rsid w:val="002C4B5B"/>
    <w:rsid w:val="002C4C85"/>
    <w:rsid w:val="002C4CB2"/>
    <w:rsid w:val="002C508C"/>
    <w:rsid w:val="002C5659"/>
    <w:rsid w:val="002C5698"/>
    <w:rsid w:val="002C6444"/>
    <w:rsid w:val="002C67A9"/>
    <w:rsid w:val="002C707A"/>
    <w:rsid w:val="002C70F1"/>
    <w:rsid w:val="002C71D5"/>
    <w:rsid w:val="002C7565"/>
    <w:rsid w:val="002C7689"/>
    <w:rsid w:val="002C7868"/>
    <w:rsid w:val="002C78EF"/>
    <w:rsid w:val="002C7CC6"/>
    <w:rsid w:val="002D0397"/>
    <w:rsid w:val="002D08B2"/>
    <w:rsid w:val="002D0BCE"/>
    <w:rsid w:val="002D0C0C"/>
    <w:rsid w:val="002D0CF2"/>
    <w:rsid w:val="002D0D00"/>
    <w:rsid w:val="002D146C"/>
    <w:rsid w:val="002D1861"/>
    <w:rsid w:val="002D19A0"/>
    <w:rsid w:val="002D1A9B"/>
    <w:rsid w:val="002D1EA0"/>
    <w:rsid w:val="002D1ECF"/>
    <w:rsid w:val="002D1EDB"/>
    <w:rsid w:val="002D251D"/>
    <w:rsid w:val="002D265D"/>
    <w:rsid w:val="002D2B20"/>
    <w:rsid w:val="002D2D6D"/>
    <w:rsid w:val="002D337E"/>
    <w:rsid w:val="002D3732"/>
    <w:rsid w:val="002D377B"/>
    <w:rsid w:val="002D4345"/>
    <w:rsid w:val="002D46D3"/>
    <w:rsid w:val="002D5097"/>
    <w:rsid w:val="002D5986"/>
    <w:rsid w:val="002D629E"/>
    <w:rsid w:val="002D659A"/>
    <w:rsid w:val="002D6639"/>
    <w:rsid w:val="002D674E"/>
    <w:rsid w:val="002D69C8"/>
    <w:rsid w:val="002D6A60"/>
    <w:rsid w:val="002D6E6C"/>
    <w:rsid w:val="002D7338"/>
    <w:rsid w:val="002D7612"/>
    <w:rsid w:val="002D76C2"/>
    <w:rsid w:val="002E0072"/>
    <w:rsid w:val="002E0755"/>
    <w:rsid w:val="002E0BEF"/>
    <w:rsid w:val="002E14EB"/>
    <w:rsid w:val="002E17F3"/>
    <w:rsid w:val="002E1C1E"/>
    <w:rsid w:val="002E1FC8"/>
    <w:rsid w:val="002E20FB"/>
    <w:rsid w:val="002E23BD"/>
    <w:rsid w:val="002E2B99"/>
    <w:rsid w:val="002E2CBD"/>
    <w:rsid w:val="002E2D8D"/>
    <w:rsid w:val="002E2FAB"/>
    <w:rsid w:val="002E381C"/>
    <w:rsid w:val="002E38B2"/>
    <w:rsid w:val="002E3F81"/>
    <w:rsid w:val="002E43FE"/>
    <w:rsid w:val="002E4414"/>
    <w:rsid w:val="002E483B"/>
    <w:rsid w:val="002E51CE"/>
    <w:rsid w:val="002E530F"/>
    <w:rsid w:val="002E5D2B"/>
    <w:rsid w:val="002E5DD5"/>
    <w:rsid w:val="002E5FBD"/>
    <w:rsid w:val="002E609A"/>
    <w:rsid w:val="002E67EE"/>
    <w:rsid w:val="002E6AAF"/>
    <w:rsid w:val="002E6C1D"/>
    <w:rsid w:val="002E6CAB"/>
    <w:rsid w:val="002E6F10"/>
    <w:rsid w:val="002E72A4"/>
    <w:rsid w:val="002E72D0"/>
    <w:rsid w:val="002E7447"/>
    <w:rsid w:val="002E768C"/>
    <w:rsid w:val="002E7AEE"/>
    <w:rsid w:val="002E7B62"/>
    <w:rsid w:val="002E7D7E"/>
    <w:rsid w:val="002F0067"/>
    <w:rsid w:val="002F00E5"/>
    <w:rsid w:val="002F078F"/>
    <w:rsid w:val="002F0D5A"/>
    <w:rsid w:val="002F156F"/>
    <w:rsid w:val="002F162B"/>
    <w:rsid w:val="002F2046"/>
    <w:rsid w:val="002F29A5"/>
    <w:rsid w:val="002F2D49"/>
    <w:rsid w:val="002F2F8E"/>
    <w:rsid w:val="002F3361"/>
    <w:rsid w:val="002F3585"/>
    <w:rsid w:val="002F3616"/>
    <w:rsid w:val="002F3741"/>
    <w:rsid w:val="002F3A03"/>
    <w:rsid w:val="002F3C00"/>
    <w:rsid w:val="002F3C8E"/>
    <w:rsid w:val="002F44CE"/>
    <w:rsid w:val="002F4955"/>
    <w:rsid w:val="002F497B"/>
    <w:rsid w:val="002F509C"/>
    <w:rsid w:val="002F514F"/>
    <w:rsid w:val="002F51E0"/>
    <w:rsid w:val="002F59FC"/>
    <w:rsid w:val="002F6285"/>
    <w:rsid w:val="002F62E9"/>
    <w:rsid w:val="002F6835"/>
    <w:rsid w:val="002F6A7B"/>
    <w:rsid w:val="002F6A8E"/>
    <w:rsid w:val="002F6C3D"/>
    <w:rsid w:val="002F7093"/>
    <w:rsid w:val="002F70E4"/>
    <w:rsid w:val="002F78E9"/>
    <w:rsid w:val="002F7CFD"/>
    <w:rsid w:val="003001B8"/>
    <w:rsid w:val="0030030F"/>
    <w:rsid w:val="003007C7"/>
    <w:rsid w:val="003008AC"/>
    <w:rsid w:val="00300A24"/>
    <w:rsid w:val="00300EF0"/>
    <w:rsid w:val="00301729"/>
    <w:rsid w:val="00301957"/>
    <w:rsid w:val="00301999"/>
    <w:rsid w:val="00301CF0"/>
    <w:rsid w:val="00301D07"/>
    <w:rsid w:val="00302176"/>
    <w:rsid w:val="003025B1"/>
    <w:rsid w:val="003027C6"/>
    <w:rsid w:val="00302A20"/>
    <w:rsid w:val="00302ED8"/>
    <w:rsid w:val="003031FA"/>
    <w:rsid w:val="0030344E"/>
    <w:rsid w:val="00303576"/>
    <w:rsid w:val="00303713"/>
    <w:rsid w:val="00303B17"/>
    <w:rsid w:val="00303C6D"/>
    <w:rsid w:val="00303F2D"/>
    <w:rsid w:val="00304091"/>
    <w:rsid w:val="0030413A"/>
    <w:rsid w:val="003041C6"/>
    <w:rsid w:val="00304492"/>
    <w:rsid w:val="003046B7"/>
    <w:rsid w:val="00304C61"/>
    <w:rsid w:val="00304ED8"/>
    <w:rsid w:val="00304F85"/>
    <w:rsid w:val="003053A6"/>
    <w:rsid w:val="00305FAE"/>
    <w:rsid w:val="00306135"/>
    <w:rsid w:val="00306960"/>
    <w:rsid w:val="00306D4F"/>
    <w:rsid w:val="003070A2"/>
    <w:rsid w:val="00307332"/>
    <w:rsid w:val="00307A81"/>
    <w:rsid w:val="00307A94"/>
    <w:rsid w:val="00307F94"/>
    <w:rsid w:val="00307FBB"/>
    <w:rsid w:val="00307FE0"/>
    <w:rsid w:val="003100B9"/>
    <w:rsid w:val="003105A8"/>
    <w:rsid w:val="003105FE"/>
    <w:rsid w:val="003106D7"/>
    <w:rsid w:val="00310E52"/>
    <w:rsid w:val="0031148C"/>
    <w:rsid w:val="00311496"/>
    <w:rsid w:val="00311554"/>
    <w:rsid w:val="00311BC1"/>
    <w:rsid w:val="0031216D"/>
    <w:rsid w:val="00312601"/>
    <w:rsid w:val="00312EC6"/>
    <w:rsid w:val="00312FCB"/>
    <w:rsid w:val="0031303D"/>
    <w:rsid w:val="00313790"/>
    <w:rsid w:val="00313D33"/>
    <w:rsid w:val="00313E1E"/>
    <w:rsid w:val="00313FA2"/>
    <w:rsid w:val="00313FA4"/>
    <w:rsid w:val="003141F9"/>
    <w:rsid w:val="00314351"/>
    <w:rsid w:val="00314596"/>
    <w:rsid w:val="00314756"/>
    <w:rsid w:val="00314C91"/>
    <w:rsid w:val="00315249"/>
    <w:rsid w:val="00315A02"/>
    <w:rsid w:val="00315BA9"/>
    <w:rsid w:val="00315EC7"/>
    <w:rsid w:val="0031659D"/>
    <w:rsid w:val="00316BD6"/>
    <w:rsid w:val="003171AC"/>
    <w:rsid w:val="00317FDB"/>
    <w:rsid w:val="00320226"/>
    <w:rsid w:val="00320506"/>
    <w:rsid w:val="003205B6"/>
    <w:rsid w:val="00320960"/>
    <w:rsid w:val="00320A5C"/>
    <w:rsid w:val="00321412"/>
    <w:rsid w:val="00321607"/>
    <w:rsid w:val="0032176A"/>
    <w:rsid w:val="0032195B"/>
    <w:rsid w:val="00321AC9"/>
    <w:rsid w:val="00321D86"/>
    <w:rsid w:val="003222DA"/>
    <w:rsid w:val="0032245E"/>
    <w:rsid w:val="0032257E"/>
    <w:rsid w:val="0032278B"/>
    <w:rsid w:val="00322B8A"/>
    <w:rsid w:val="00322D95"/>
    <w:rsid w:val="00323594"/>
    <w:rsid w:val="003235D5"/>
    <w:rsid w:val="00323AA1"/>
    <w:rsid w:val="00323F03"/>
    <w:rsid w:val="00324278"/>
    <w:rsid w:val="00324519"/>
    <w:rsid w:val="00324B90"/>
    <w:rsid w:val="00324E5E"/>
    <w:rsid w:val="003250C2"/>
    <w:rsid w:val="00325E80"/>
    <w:rsid w:val="00326208"/>
    <w:rsid w:val="00326C9B"/>
    <w:rsid w:val="0032702D"/>
    <w:rsid w:val="0032717E"/>
    <w:rsid w:val="003278AE"/>
    <w:rsid w:val="003279C5"/>
    <w:rsid w:val="00327D5D"/>
    <w:rsid w:val="00327DA3"/>
    <w:rsid w:val="00327F6E"/>
    <w:rsid w:val="00330223"/>
    <w:rsid w:val="00330662"/>
    <w:rsid w:val="00330ACA"/>
    <w:rsid w:val="0033149C"/>
    <w:rsid w:val="00331737"/>
    <w:rsid w:val="0033191F"/>
    <w:rsid w:val="00331B47"/>
    <w:rsid w:val="00331B93"/>
    <w:rsid w:val="00332356"/>
    <w:rsid w:val="00332D91"/>
    <w:rsid w:val="003337E3"/>
    <w:rsid w:val="00333AEF"/>
    <w:rsid w:val="00334164"/>
    <w:rsid w:val="003341BF"/>
    <w:rsid w:val="0033472E"/>
    <w:rsid w:val="00334805"/>
    <w:rsid w:val="00334EBA"/>
    <w:rsid w:val="003359E4"/>
    <w:rsid w:val="00335D48"/>
    <w:rsid w:val="003360C2"/>
    <w:rsid w:val="00336447"/>
    <w:rsid w:val="003364C1"/>
    <w:rsid w:val="003364C5"/>
    <w:rsid w:val="003366A5"/>
    <w:rsid w:val="003375D5"/>
    <w:rsid w:val="003400DB"/>
    <w:rsid w:val="0034039D"/>
    <w:rsid w:val="00340811"/>
    <w:rsid w:val="0034082B"/>
    <w:rsid w:val="00340E17"/>
    <w:rsid w:val="00341962"/>
    <w:rsid w:val="00341AA7"/>
    <w:rsid w:val="00341B27"/>
    <w:rsid w:val="00342587"/>
    <w:rsid w:val="003427FE"/>
    <w:rsid w:val="003429C7"/>
    <w:rsid w:val="00342A50"/>
    <w:rsid w:val="00342C11"/>
    <w:rsid w:val="00342C60"/>
    <w:rsid w:val="003431FF"/>
    <w:rsid w:val="003432F6"/>
    <w:rsid w:val="0034391C"/>
    <w:rsid w:val="00343AF5"/>
    <w:rsid w:val="003441B0"/>
    <w:rsid w:val="003443B4"/>
    <w:rsid w:val="0034444D"/>
    <w:rsid w:val="00344C61"/>
    <w:rsid w:val="00345641"/>
    <w:rsid w:val="003457AB"/>
    <w:rsid w:val="00345A84"/>
    <w:rsid w:val="00345B57"/>
    <w:rsid w:val="00345F4D"/>
    <w:rsid w:val="00346034"/>
    <w:rsid w:val="00346175"/>
    <w:rsid w:val="0034625F"/>
    <w:rsid w:val="00346291"/>
    <w:rsid w:val="00346B1D"/>
    <w:rsid w:val="00346C5A"/>
    <w:rsid w:val="00346CEC"/>
    <w:rsid w:val="0034735F"/>
    <w:rsid w:val="003477D5"/>
    <w:rsid w:val="00347B4D"/>
    <w:rsid w:val="0035002F"/>
    <w:rsid w:val="00350130"/>
    <w:rsid w:val="00350131"/>
    <w:rsid w:val="00350412"/>
    <w:rsid w:val="0035059F"/>
    <w:rsid w:val="00350796"/>
    <w:rsid w:val="00350BCB"/>
    <w:rsid w:val="00350F77"/>
    <w:rsid w:val="00350F82"/>
    <w:rsid w:val="00351208"/>
    <w:rsid w:val="003512BC"/>
    <w:rsid w:val="0035135C"/>
    <w:rsid w:val="0035152E"/>
    <w:rsid w:val="00351C68"/>
    <w:rsid w:val="00351F6F"/>
    <w:rsid w:val="003520BD"/>
    <w:rsid w:val="003520D1"/>
    <w:rsid w:val="00352513"/>
    <w:rsid w:val="0035256B"/>
    <w:rsid w:val="003529C5"/>
    <w:rsid w:val="003529D3"/>
    <w:rsid w:val="00352A71"/>
    <w:rsid w:val="00352B5B"/>
    <w:rsid w:val="00352C2D"/>
    <w:rsid w:val="00352C8A"/>
    <w:rsid w:val="0035307A"/>
    <w:rsid w:val="00353098"/>
    <w:rsid w:val="0035361F"/>
    <w:rsid w:val="00353680"/>
    <w:rsid w:val="00353AD4"/>
    <w:rsid w:val="00353E1C"/>
    <w:rsid w:val="0035478D"/>
    <w:rsid w:val="003551F3"/>
    <w:rsid w:val="003554CF"/>
    <w:rsid w:val="003557C6"/>
    <w:rsid w:val="003557ED"/>
    <w:rsid w:val="00355E60"/>
    <w:rsid w:val="00355F47"/>
    <w:rsid w:val="00356708"/>
    <w:rsid w:val="00356959"/>
    <w:rsid w:val="0035755C"/>
    <w:rsid w:val="00357BA3"/>
    <w:rsid w:val="00357E3E"/>
    <w:rsid w:val="0036056D"/>
    <w:rsid w:val="00360DC4"/>
    <w:rsid w:val="003610E7"/>
    <w:rsid w:val="00361FD5"/>
    <w:rsid w:val="00362041"/>
    <w:rsid w:val="00362474"/>
    <w:rsid w:val="00362722"/>
    <w:rsid w:val="003627F1"/>
    <w:rsid w:val="00362B2C"/>
    <w:rsid w:val="003632D4"/>
    <w:rsid w:val="00363580"/>
    <w:rsid w:val="00363C1B"/>
    <w:rsid w:val="00363F89"/>
    <w:rsid w:val="00364FCC"/>
    <w:rsid w:val="00365331"/>
    <w:rsid w:val="00365B3B"/>
    <w:rsid w:val="00365DA4"/>
    <w:rsid w:val="00366000"/>
    <w:rsid w:val="0036624C"/>
    <w:rsid w:val="0036628B"/>
    <w:rsid w:val="003664C0"/>
    <w:rsid w:val="003666AF"/>
    <w:rsid w:val="00366727"/>
    <w:rsid w:val="00366AF2"/>
    <w:rsid w:val="00366C2C"/>
    <w:rsid w:val="00366D21"/>
    <w:rsid w:val="00366D50"/>
    <w:rsid w:val="00366D96"/>
    <w:rsid w:val="00366EA2"/>
    <w:rsid w:val="003670FF"/>
    <w:rsid w:val="003671FC"/>
    <w:rsid w:val="003674D2"/>
    <w:rsid w:val="003676E6"/>
    <w:rsid w:val="00367781"/>
    <w:rsid w:val="00367801"/>
    <w:rsid w:val="00367929"/>
    <w:rsid w:val="00367B5A"/>
    <w:rsid w:val="00367C24"/>
    <w:rsid w:val="00370334"/>
    <w:rsid w:val="003705FB"/>
    <w:rsid w:val="003707B8"/>
    <w:rsid w:val="0037082D"/>
    <w:rsid w:val="00370D45"/>
    <w:rsid w:val="0037103C"/>
    <w:rsid w:val="00371CD4"/>
    <w:rsid w:val="00371E4F"/>
    <w:rsid w:val="00372121"/>
    <w:rsid w:val="00372420"/>
    <w:rsid w:val="00373336"/>
    <w:rsid w:val="0037341C"/>
    <w:rsid w:val="003739E6"/>
    <w:rsid w:val="00373D38"/>
    <w:rsid w:val="003743F0"/>
    <w:rsid w:val="003747E5"/>
    <w:rsid w:val="003748E0"/>
    <w:rsid w:val="003749AD"/>
    <w:rsid w:val="00375074"/>
    <w:rsid w:val="00375227"/>
    <w:rsid w:val="00375274"/>
    <w:rsid w:val="0037527C"/>
    <w:rsid w:val="00375429"/>
    <w:rsid w:val="0037551B"/>
    <w:rsid w:val="00375A4D"/>
    <w:rsid w:val="00375BFC"/>
    <w:rsid w:val="00375FFB"/>
    <w:rsid w:val="00376D03"/>
    <w:rsid w:val="00376D89"/>
    <w:rsid w:val="0037711C"/>
    <w:rsid w:val="00377173"/>
    <w:rsid w:val="0037729C"/>
    <w:rsid w:val="003772C6"/>
    <w:rsid w:val="0037760A"/>
    <w:rsid w:val="00377B3A"/>
    <w:rsid w:val="00377EC7"/>
    <w:rsid w:val="0038017B"/>
    <w:rsid w:val="00380220"/>
    <w:rsid w:val="003808FA"/>
    <w:rsid w:val="00380E72"/>
    <w:rsid w:val="003816E9"/>
    <w:rsid w:val="003819D9"/>
    <w:rsid w:val="00381D0A"/>
    <w:rsid w:val="00382A49"/>
    <w:rsid w:val="003834B0"/>
    <w:rsid w:val="00383AB1"/>
    <w:rsid w:val="00383D73"/>
    <w:rsid w:val="0038441B"/>
    <w:rsid w:val="003849D3"/>
    <w:rsid w:val="00384B98"/>
    <w:rsid w:val="00384EA7"/>
    <w:rsid w:val="0038520B"/>
    <w:rsid w:val="003854DB"/>
    <w:rsid w:val="00385533"/>
    <w:rsid w:val="003859F2"/>
    <w:rsid w:val="00385D70"/>
    <w:rsid w:val="003864D9"/>
    <w:rsid w:val="00386B03"/>
    <w:rsid w:val="00386F67"/>
    <w:rsid w:val="00387047"/>
    <w:rsid w:val="003876B1"/>
    <w:rsid w:val="00387BD8"/>
    <w:rsid w:val="00387CE3"/>
    <w:rsid w:val="00390B8A"/>
    <w:rsid w:val="00390F50"/>
    <w:rsid w:val="00391169"/>
    <w:rsid w:val="00391174"/>
    <w:rsid w:val="00391776"/>
    <w:rsid w:val="00392166"/>
    <w:rsid w:val="00392DC1"/>
    <w:rsid w:val="00392E26"/>
    <w:rsid w:val="00392EB8"/>
    <w:rsid w:val="0039340B"/>
    <w:rsid w:val="0039351C"/>
    <w:rsid w:val="003935B3"/>
    <w:rsid w:val="003935D4"/>
    <w:rsid w:val="00393789"/>
    <w:rsid w:val="003937FD"/>
    <w:rsid w:val="003938DA"/>
    <w:rsid w:val="0039396A"/>
    <w:rsid w:val="00393DE0"/>
    <w:rsid w:val="0039415A"/>
    <w:rsid w:val="0039473A"/>
    <w:rsid w:val="003950E3"/>
    <w:rsid w:val="0039564D"/>
    <w:rsid w:val="0039580A"/>
    <w:rsid w:val="00395B82"/>
    <w:rsid w:val="00395FCD"/>
    <w:rsid w:val="00396507"/>
    <w:rsid w:val="00396803"/>
    <w:rsid w:val="00396A3A"/>
    <w:rsid w:val="00396E04"/>
    <w:rsid w:val="00396E93"/>
    <w:rsid w:val="0039701E"/>
    <w:rsid w:val="003973C9"/>
    <w:rsid w:val="00397D4B"/>
    <w:rsid w:val="00397EEC"/>
    <w:rsid w:val="003A026F"/>
    <w:rsid w:val="003A04DA"/>
    <w:rsid w:val="003A0541"/>
    <w:rsid w:val="003A061A"/>
    <w:rsid w:val="003A07C8"/>
    <w:rsid w:val="003A09E3"/>
    <w:rsid w:val="003A0E08"/>
    <w:rsid w:val="003A129C"/>
    <w:rsid w:val="003A1BCF"/>
    <w:rsid w:val="003A1C2B"/>
    <w:rsid w:val="003A1D0B"/>
    <w:rsid w:val="003A1E18"/>
    <w:rsid w:val="003A2082"/>
    <w:rsid w:val="003A21D9"/>
    <w:rsid w:val="003A2243"/>
    <w:rsid w:val="003A27F5"/>
    <w:rsid w:val="003A2AC6"/>
    <w:rsid w:val="003A2F6B"/>
    <w:rsid w:val="003A2FB6"/>
    <w:rsid w:val="003A3165"/>
    <w:rsid w:val="003A31EB"/>
    <w:rsid w:val="003A3238"/>
    <w:rsid w:val="003A3244"/>
    <w:rsid w:val="003A39EC"/>
    <w:rsid w:val="003A3BC5"/>
    <w:rsid w:val="003A3BF9"/>
    <w:rsid w:val="003A3E80"/>
    <w:rsid w:val="003A3F85"/>
    <w:rsid w:val="003A41D2"/>
    <w:rsid w:val="003A450B"/>
    <w:rsid w:val="003A4CB3"/>
    <w:rsid w:val="003A4CE1"/>
    <w:rsid w:val="003A4E3A"/>
    <w:rsid w:val="003A509C"/>
    <w:rsid w:val="003A54DA"/>
    <w:rsid w:val="003A5553"/>
    <w:rsid w:val="003A5DFD"/>
    <w:rsid w:val="003A615A"/>
    <w:rsid w:val="003A6D9A"/>
    <w:rsid w:val="003A6FDB"/>
    <w:rsid w:val="003A7396"/>
    <w:rsid w:val="003A73F8"/>
    <w:rsid w:val="003A7715"/>
    <w:rsid w:val="003A78E6"/>
    <w:rsid w:val="003A7DB9"/>
    <w:rsid w:val="003A7ED3"/>
    <w:rsid w:val="003B026A"/>
    <w:rsid w:val="003B0990"/>
    <w:rsid w:val="003B0EB4"/>
    <w:rsid w:val="003B1105"/>
    <w:rsid w:val="003B13CE"/>
    <w:rsid w:val="003B1490"/>
    <w:rsid w:val="003B15BF"/>
    <w:rsid w:val="003B1769"/>
    <w:rsid w:val="003B19A3"/>
    <w:rsid w:val="003B1CEE"/>
    <w:rsid w:val="003B2241"/>
    <w:rsid w:val="003B28F2"/>
    <w:rsid w:val="003B2D7C"/>
    <w:rsid w:val="003B334C"/>
    <w:rsid w:val="003B394E"/>
    <w:rsid w:val="003B4243"/>
    <w:rsid w:val="003B4304"/>
    <w:rsid w:val="003B44C4"/>
    <w:rsid w:val="003B45D6"/>
    <w:rsid w:val="003B465C"/>
    <w:rsid w:val="003B4B3F"/>
    <w:rsid w:val="003B4D1A"/>
    <w:rsid w:val="003B52A2"/>
    <w:rsid w:val="003B5368"/>
    <w:rsid w:val="003B54EE"/>
    <w:rsid w:val="003B57EA"/>
    <w:rsid w:val="003B59A5"/>
    <w:rsid w:val="003B5D37"/>
    <w:rsid w:val="003B5EED"/>
    <w:rsid w:val="003B6464"/>
    <w:rsid w:val="003B6913"/>
    <w:rsid w:val="003B697F"/>
    <w:rsid w:val="003B6A0F"/>
    <w:rsid w:val="003B6A6C"/>
    <w:rsid w:val="003B6DCD"/>
    <w:rsid w:val="003B6E49"/>
    <w:rsid w:val="003B6F37"/>
    <w:rsid w:val="003B7088"/>
    <w:rsid w:val="003B72EB"/>
    <w:rsid w:val="003B775E"/>
    <w:rsid w:val="003B776C"/>
    <w:rsid w:val="003B7829"/>
    <w:rsid w:val="003C0341"/>
    <w:rsid w:val="003C13DC"/>
    <w:rsid w:val="003C174A"/>
    <w:rsid w:val="003C2A21"/>
    <w:rsid w:val="003C2A5C"/>
    <w:rsid w:val="003C2FA8"/>
    <w:rsid w:val="003C35E2"/>
    <w:rsid w:val="003C396E"/>
    <w:rsid w:val="003C3D48"/>
    <w:rsid w:val="003C3EE4"/>
    <w:rsid w:val="003C3F80"/>
    <w:rsid w:val="003C4048"/>
    <w:rsid w:val="003C45D2"/>
    <w:rsid w:val="003C4ABE"/>
    <w:rsid w:val="003C527D"/>
    <w:rsid w:val="003C5A80"/>
    <w:rsid w:val="003C5D5F"/>
    <w:rsid w:val="003C5F2C"/>
    <w:rsid w:val="003C5F81"/>
    <w:rsid w:val="003C635A"/>
    <w:rsid w:val="003C63C0"/>
    <w:rsid w:val="003C72C4"/>
    <w:rsid w:val="003C7374"/>
    <w:rsid w:val="003C7D67"/>
    <w:rsid w:val="003C7DDF"/>
    <w:rsid w:val="003D0712"/>
    <w:rsid w:val="003D0934"/>
    <w:rsid w:val="003D0A5D"/>
    <w:rsid w:val="003D0A93"/>
    <w:rsid w:val="003D0D9B"/>
    <w:rsid w:val="003D10EE"/>
    <w:rsid w:val="003D27F5"/>
    <w:rsid w:val="003D28E6"/>
    <w:rsid w:val="003D2A61"/>
    <w:rsid w:val="003D2E63"/>
    <w:rsid w:val="003D306F"/>
    <w:rsid w:val="003D31C1"/>
    <w:rsid w:val="003D33E7"/>
    <w:rsid w:val="003D34F3"/>
    <w:rsid w:val="003D389A"/>
    <w:rsid w:val="003D38F6"/>
    <w:rsid w:val="003D3A18"/>
    <w:rsid w:val="003D3DC9"/>
    <w:rsid w:val="003D4312"/>
    <w:rsid w:val="003D449F"/>
    <w:rsid w:val="003D44D1"/>
    <w:rsid w:val="003D4673"/>
    <w:rsid w:val="003D4850"/>
    <w:rsid w:val="003D4872"/>
    <w:rsid w:val="003D5BCC"/>
    <w:rsid w:val="003D61A4"/>
    <w:rsid w:val="003D66C2"/>
    <w:rsid w:val="003D6E19"/>
    <w:rsid w:val="003D712D"/>
    <w:rsid w:val="003D7211"/>
    <w:rsid w:val="003D744F"/>
    <w:rsid w:val="003D7605"/>
    <w:rsid w:val="003D789C"/>
    <w:rsid w:val="003D7F0F"/>
    <w:rsid w:val="003E0ED5"/>
    <w:rsid w:val="003E1933"/>
    <w:rsid w:val="003E1A9C"/>
    <w:rsid w:val="003E2438"/>
    <w:rsid w:val="003E30DA"/>
    <w:rsid w:val="003E3487"/>
    <w:rsid w:val="003E34CB"/>
    <w:rsid w:val="003E3500"/>
    <w:rsid w:val="003E362E"/>
    <w:rsid w:val="003E389B"/>
    <w:rsid w:val="003E39C4"/>
    <w:rsid w:val="003E3DEE"/>
    <w:rsid w:val="003E4574"/>
    <w:rsid w:val="003E488C"/>
    <w:rsid w:val="003E48EE"/>
    <w:rsid w:val="003E4FC0"/>
    <w:rsid w:val="003E51F4"/>
    <w:rsid w:val="003E5257"/>
    <w:rsid w:val="003E536B"/>
    <w:rsid w:val="003E5830"/>
    <w:rsid w:val="003E6472"/>
    <w:rsid w:val="003E6677"/>
    <w:rsid w:val="003E67AB"/>
    <w:rsid w:val="003E6EEB"/>
    <w:rsid w:val="003E6FFF"/>
    <w:rsid w:val="003E7177"/>
    <w:rsid w:val="003E740B"/>
    <w:rsid w:val="003E740E"/>
    <w:rsid w:val="003E7428"/>
    <w:rsid w:val="003E7754"/>
    <w:rsid w:val="003E7A82"/>
    <w:rsid w:val="003F017D"/>
    <w:rsid w:val="003F0759"/>
    <w:rsid w:val="003F08E4"/>
    <w:rsid w:val="003F0A7D"/>
    <w:rsid w:val="003F0C2C"/>
    <w:rsid w:val="003F0F42"/>
    <w:rsid w:val="003F15E7"/>
    <w:rsid w:val="003F1778"/>
    <w:rsid w:val="003F1B1A"/>
    <w:rsid w:val="003F23BF"/>
    <w:rsid w:val="003F24A9"/>
    <w:rsid w:val="003F2620"/>
    <w:rsid w:val="003F2849"/>
    <w:rsid w:val="003F2978"/>
    <w:rsid w:val="003F2CFC"/>
    <w:rsid w:val="003F36B5"/>
    <w:rsid w:val="003F39C7"/>
    <w:rsid w:val="003F3A02"/>
    <w:rsid w:val="003F3D5A"/>
    <w:rsid w:val="003F3F62"/>
    <w:rsid w:val="003F3F94"/>
    <w:rsid w:val="003F499B"/>
    <w:rsid w:val="003F534B"/>
    <w:rsid w:val="003F5CD2"/>
    <w:rsid w:val="003F5FE7"/>
    <w:rsid w:val="003F6068"/>
    <w:rsid w:val="003F60E8"/>
    <w:rsid w:val="003F6833"/>
    <w:rsid w:val="003F6B4C"/>
    <w:rsid w:val="003F6CFA"/>
    <w:rsid w:val="003F6D12"/>
    <w:rsid w:val="003F70A0"/>
    <w:rsid w:val="003F7179"/>
    <w:rsid w:val="003F74B5"/>
    <w:rsid w:val="003F74F0"/>
    <w:rsid w:val="003F768F"/>
    <w:rsid w:val="003F78F1"/>
    <w:rsid w:val="0040032B"/>
    <w:rsid w:val="00400340"/>
    <w:rsid w:val="0040061F"/>
    <w:rsid w:val="00400834"/>
    <w:rsid w:val="004013F0"/>
    <w:rsid w:val="00401A81"/>
    <w:rsid w:val="00401F2E"/>
    <w:rsid w:val="00402006"/>
    <w:rsid w:val="00402082"/>
    <w:rsid w:val="00402544"/>
    <w:rsid w:val="00402DE3"/>
    <w:rsid w:val="00402F9C"/>
    <w:rsid w:val="004032D0"/>
    <w:rsid w:val="0040390C"/>
    <w:rsid w:val="00403AB8"/>
    <w:rsid w:val="00403BB3"/>
    <w:rsid w:val="00403D01"/>
    <w:rsid w:val="00403E42"/>
    <w:rsid w:val="0040422E"/>
    <w:rsid w:val="00404259"/>
    <w:rsid w:val="004048A5"/>
    <w:rsid w:val="00404A9F"/>
    <w:rsid w:val="00404DB4"/>
    <w:rsid w:val="00404F16"/>
    <w:rsid w:val="00405924"/>
    <w:rsid w:val="00405BB1"/>
    <w:rsid w:val="00406079"/>
    <w:rsid w:val="00406AE2"/>
    <w:rsid w:val="00406B17"/>
    <w:rsid w:val="00406DFB"/>
    <w:rsid w:val="004076C6"/>
    <w:rsid w:val="004078B7"/>
    <w:rsid w:val="004078E3"/>
    <w:rsid w:val="00407E9F"/>
    <w:rsid w:val="00410559"/>
    <w:rsid w:val="004107FE"/>
    <w:rsid w:val="00410AEF"/>
    <w:rsid w:val="00410B6E"/>
    <w:rsid w:val="00410C47"/>
    <w:rsid w:val="00410E33"/>
    <w:rsid w:val="00410F3E"/>
    <w:rsid w:val="00411252"/>
    <w:rsid w:val="0041135D"/>
    <w:rsid w:val="00411494"/>
    <w:rsid w:val="00411558"/>
    <w:rsid w:val="00411858"/>
    <w:rsid w:val="00411AA8"/>
    <w:rsid w:val="00412A4B"/>
    <w:rsid w:val="00412DE7"/>
    <w:rsid w:val="00413005"/>
    <w:rsid w:val="00413092"/>
    <w:rsid w:val="004133D9"/>
    <w:rsid w:val="0041395A"/>
    <w:rsid w:val="00413C5F"/>
    <w:rsid w:val="00413D2B"/>
    <w:rsid w:val="00414089"/>
    <w:rsid w:val="004142E0"/>
    <w:rsid w:val="00414F1A"/>
    <w:rsid w:val="0041524B"/>
    <w:rsid w:val="0041586A"/>
    <w:rsid w:val="004158F8"/>
    <w:rsid w:val="00416116"/>
    <w:rsid w:val="0041617D"/>
    <w:rsid w:val="00416664"/>
    <w:rsid w:val="00416F23"/>
    <w:rsid w:val="00417852"/>
    <w:rsid w:val="00420688"/>
    <w:rsid w:val="004207B4"/>
    <w:rsid w:val="00420B7A"/>
    <w:rsid w:val="004210EE"/>
    <w:rsid w:val="00421416"/>
    <w:rsid w:val="004216B6"/>
    <w:rsid w:val="0042197B"/>
    <w:rsid w:val="00421D83"/>
    <w:rsid w:val="00421F95"/>
    <w:rsid w:val="004222B1"/>
    <w:rsid w:val="00422561"/>
    <w:rsid w:val="00422702"/>
    <w:rsid w:val="0042293F"/>
    <w:rsid w:val="00422B90"/>
    <w:rsid w:val="00422D3F"/>
    <w:rsid w:val="004235DF"/>
    <w:rsid w:val="00423A23"/>
    <w:rsid w:val="00423C31"/>
    <w:rsid w:val="0042410C"/>
    <w:rsid w:val="004241B8"/>
    <w:rsid w:val="00424348"/>
    <w:rsid w:val="004244D2"/>
    <w:rsid w:val="00424692"/>
    <w:rsid w:val="004257F9"/>
    <w:rsid w:val="00425A34"/>
    <w:rsid w:val="004267C4"/>
    <w:rsid w:val="00426F16"/>
    <w:rsid w:val="00427263"/>
    <w:rsid w:val="004273C0"/>
    <w:rsid w:val="004276A3"/>
    <w:rsid w:val="00427E68"/>
    <w:rsid w:val="00427F72"/>
    <w:rsid w:val="00427FF3"/>
    <w:rsid w:val="004303D2"/>
    <w:rsid w:val="00430761"/>
    <w:rsid w:val="00430ADD"/>
    <w:rsid w:val="00430B3B"/>
    <w:rsid w:val="00430E1C"/>
    <w:rsid w:val="004311EC"/>
    <w:rsid w:val="004313FE"/>
    <w:rsid w:val="00431607"/>
    <w:rsid w:val="00431647"/>
    <w:rsid w:val="00431941"/>
    <w:rsid w:val="00431A7A"/>
    <w:rsid w:val="00431E2E"/>
    <w:rsid w:val="0043272C"/>
    <w:rsid w:val="00432FD1"/>
    <w:rsid w:val="00432FF6"/>
    <w:rsid w:val="004331B6"/>
    <w:rsid w:val="00434303"/>
    <w:rsid w:val="004345BB"/>
    <w:rsid w:val="00434793"/>
    <w:rsid w:val="00434904"/>
    <w:rsid w:val="00434AC4"/>
    <w:rsid w:val="0043525B"/>
    <w:rsid w:val="00435487"/>
    <w:rsid w:val="0043586F"/>
    <w:rsid w:val="00435B54"/>
    <w:rsid w:val="00435C6A"/>
    <w:rsid w:val="004362C0"/>
    <w:rsid w:val="004365B6"/>
    <w:rsid w:val="0043666F"/>
    <w:rsid w:val="00436681"/>
    <w:rsid w:val="00436C27"/>
    <w:rsid w:val="004374BC"/>
    <w:rsid w:val="004375B9"/>
    <w:rsid w:val="00437CEB"/>
    <w:rsid w:val="00440229"/>
    <w:rsid w:val="004405C9"/>
    <w:rsid w:val="004406CD"/>
    <w:rsid w:val="004409A0"/>
    <w:rsid w:val="00440B27"/>
    <w:rsid w:val="00441502"/>
    <w:rsid w:val="004415C0"/>
    <w:rsid w:val="00441946"/>
    <w:rsid w:val="00441A3C"/>
    <w:rsid w:val="00441E83"/>
    <w:rsid w:val="0044205F"/>
    <w:rsid w:val="00442435"/>
    <w:rsid w:val="0044250E"/>
    <w:rsid w:val="0044270C"/>
    <w:rsid w:val="00442EB7"/>
    <w:rsid w:val="00443234"/>
    <w:rsid w:val="004432DD"/>
    <w:rsid w:val="004435D8"/>
    <w:rsid w:val="004435D9"/>
    <w:rsid w:val="00443D1F"/>
    <w:rsid w:val="00444098"/>
    <w:rsid w:val="004440F4"/>
    <w:rsid w:val="0044441D"/>
    <w:rsid w:val="004446D8"/>
    <w:rsid w:val="00444AE6"/>
    <w:rsid w:val="00444F2C"/>
    <w:rsid w:val="00444F71"/>
    <w:rsid w:val="0044597A"/>
    <w:rsid w:val="00445ED6"/>
    <w:rsid w:val="004464B0"/>
    <w:rsid w:val="0044782E"/>
    <w:rsid w:val="004501B3"/>
    <w:rsid w:val="0045021A"/>
    <w:rsid w:val="0045030B"/>
    <w:rsid w:val="00450463"/>
    <w:rsid w:val="0045052F"/>
    <w:rsid w:val="004505B2"/>
    <w:rsid w:val="004507F4"/>
    <w:rsid w:val="00450983"/>
    <w:rsid w:val="00450A87"/>
    <w:rsid w:val="00450AB4"/>
    <w:rsid w:val="00450ACE"/>
    <w:rsid w:val="00450B71"/>
    <w:rsid w:val="00450C46"/>
    <w:rsid w:val="00450D29"/>
    <w:rsid w:val="00450D46"/>
    <w:rsid w:val="004511F4"/>
    <w:rsid w:val="00451AD7"/>
    <w:rsid w:val="00452BF8"/>
    <w:rsid w:val="00452FD0"/>
    <w:rsid w:val="004531D2"/>
    <w:rsid w:val="00453B5A"/>
    <w:rsid w:val="0045461F"/>
    <w:rsid w:val="00454946"/>
    <w:rsid w:val="00454A8F"/>
    <w:rsid w:val="00454B08"/>
    <w:rsid w:val="0045503D"/>
    <w:rsid w:val="00455153"/>
    <w:rsid w:val="004553D7"/>
    <w:rsid w:val="004554B3"/>
    <w:rsid w:val="004556EF"/>
    <w:rsid w:val="004557C3"/>
    <w:rsid w:val="00455ADE"/>
    <w:rsid w:val="004561FA"/>
    <w:rsid w:val="00456319"/>
    <w:rsid w:val="0045654D"/>
    <w:rsid w:val="00456551"/>
    <w:rsid w:val="00456E3C"/>
    <w:rsid w:val="004571C4"/>
    <w:rsid w:val="004572DD"/>
    <w:rsid w:val="0045740D"/>
    <w:rsid w:val="00457603"/>
    <w:rsid w:val="0045763E"/>
    <w:rsid w:val="00457CF2"/>
    <w:rsid w:val="00460015"/>
    <w:rsid w:val="00460389"/>
    <w:rsid w:val="0046047E"/>
    <w:rsid w:val="00460759"/>
    <w:rsid w:val="00460C78"/>
    <w:rsid w:val="00460D6C"/>
    <w:rsid w:val="00461009"/>
    <w:rsid w:val="0046175E"/>
    <w:rsid w:val="00461A27"/>
    <w:rsid w:val="00461ADE"/>
    <w:rsid w:val="00461E27"/>
    <w:rsid w:val="00462010"/>
    <w:rsid w:val="0046209D"/>
    <w:rsid w:val="004624ED"/>
    <w:rsid w:val="00462956"/>
    <w:rsid w:val="004629DA"/>
    <w:rsid w:val="004629F3"/>
    <w:rsid w:val="00462A7C"/>
    <w:rsid w:val="004631E8"/>
    <w:rsid w:val="004633CD"/>
    <w:rsid w:val="00463819"/>
    <w:rsid w:val="00463B03"/>
    <w:rsid w:val="00463B0C"/>
    <w:rsid w:val="00463BB6"/>
    <w:rsid w:val="00463CFF"/>
    <w:rsid w:val="0046446D"/>
    <w:rsid w:val="00464780"/>
    <w:rsid w:val="00464D57"/>
    <w:rsid w:val="00464DF2"/>
    <w:rsid w:val="00464EFF"/>
    <w:rsid w:val="00465160"/>
    <w:rsid w:val="00466029"/>
    <w:rsid w:val="004664A9"/>
    <w:rsid w:val="004674F8"/>
    <w:rsid w:val="00470591"/>
    <w:rsid w:val="00470710"/>
    <w:rsid w:val="004707B7"/>
    <w:rsid w:val="004709E2"/>
    <w:rsid w:val="004710B8"/>
    <w:rsid w:val="004714AD"/>
    <w:rsid w:val="004714C5"/>
    <w:rsid w:val="004717B0"/>
    <w:rsid w:val="004718AC"/>
    <w:rsid w:val="00471AEB"/>
    <w:rsid w:val="00471CBA"/>
    <w:rsid w:val="00471E8F"/>
    <w:rsid w:val="00471F9D"/>
    <w:rsid w:val="0047245C"/>
    <w:rsid w:val="004729F6"/>
    <w:rsid w:val="00473F68"/>
    <w:rsid w:val="0047414B"/>
    <w:rsid w:val="00474210"/>
    <w:rsid w:val="004745E8"/>
    <w:rsid w:val="004747F6"/>
    <w:rsid w:val="004748D7"/>
    <w:rsid w:val="00474A8F"/>
    <w:rsid w:val="004754B2"/>
    <w:rsid w:val="004756AF"/>
    <w:rsid w:val="004757CD"/>
    <w:rsid w:val="004757D6"/>
    <w:rsid w:val="004758F4"/>
    <w:rsid w:val="00475A60"/>
    <w:rsid w:val="00475C6C"/>
    <w:rsid w:val="00476157"/>
    <w:rsid w:val="00476B4C"/>
    <w:rsid w:val="00476EB6"/>
    <w:rsid w:val="0047749C"/>
    <w:rsid w:val="0047796A"/>
    <w:rsid w:val="00477A97"/>
    <w:rsid w:val="00477AE4"/>
    <w:rsid w:val="00477E4B"/>
    <w:rsid w:val="00477F95"/>
    <w:rsid w:val="00480284"/>
    <w:rsid w:val="004808C5"/>
    <w:rsid w:val="00480E1F"/>
    <w:rsid w:val="00482771"/>
    <w:rsid w:val="00482B81"/>
    <w:rsid w:val="00482E9A"/>
    <w:rsid w:val="0048309E"/>
    <w:rsid w:val="004831D0"/>
    <w:rsid w:val="00483A0E"/>
    <w:rsid w:val="00483A91"/>
    <w:rsid w:val="00483AA2"/>
    <w:rsid w:val="00483E03"/>
    <w:rsid w:val="004840E3"/>
    <w:rsid w:val="0048434D"/>
    <w:rsid w:val="00484D4A"/>
    <w:rsid w:val="00484D6F"/>
    <w:rsid w:val="00484DF4"/>
    <w:rsid w:val="00485977"/>
    <w:rsid w:val="00485E51"/>
    <w:rsid w:val="0048626C"/>
    <w:rsid w:val="004863E8"/>
    <w:rsid w:val="00486B30"/>
    <w:rsid w:val="00486D57"/>
    <w:rsid w:val="004876C6"/>
    <w:rsid w:val="00487707"/>
    <w:rsid w:val="00487EB3"/>
    <w:rsid w:val="004909BE"/>
    <w:rsid w:val="00490A3F"/>
    <w:rsid w:val="00490C9A"/>
    <w:rsid w:val="00490D56"/>
    <w:rsid w:val="0049121D"/>
    <w:rsid w:val="00491453"/>
    <w:rsid w:val="004914DE"/>
    <w:rsid w:val="00491557"/>
    <w:rsid w:val="004915FC"/>
    <w:rsid w:val="0049162A"/>
    <w:rsid w:val="00491753"/>
    <w:rsid w:val="00491D59"/>
    <w:rsid w:val="00491E62"/>
    <w:rsid w:val="004920CD"/>
    <w:rsid w:val="0049218D"/>
    <w:rsid w:val="0049237F"/>
    <w:rsid w:val="00492606"/>
    <w:rsid w:val="00492EC8"/>
    <w:rsid w:val="0049320D"/>
    <w:rsid w:val="004934C7"/>
    <w:rsid w:val="004938E2"/>
    <w:rsid w:val="00493995"/>
    <w:rsid w:val="00493CB2"/>
    <w:rsid w:val="00493D5D"/>
    <w:rsid w:val="00494028"/>
    <w:rsid w:val="00494110"/>
    <w:rsid w:val="00494250"/>
    <w:rsid w:val="0049460C"/>
    <w:rsid w:val="0049485E"/>
    <w:rsid w:val="004949DC"/>
    <w:rsid w:val="00494C9B"/>
    <w:rsid w:val="0049525C"/>
    <w:rsid w:val="0049558C"/>
    <w:rsid w:val="00495B0D"/>
    <w:rsid w:val="00495CC2"/>
    <w:rsid w:val="00495F39"/>
    <w:rsid w:val="0049625A"/>
    <w:rsid w:val="0049626B"/>
    <w:rsid w:val="00496F88"/>
    <w:rsid w:val="0049721A"/>
    <w:rsid w:val="00497490"/>
    <w:rsid w:val="00497562"/>
    <w:rsid w:val="004A0031"/>
    <w:rsid w:val="004A03E9"/>
    <w:rsid w:val="004A07D0"/>
    <w:rsid w:val="004A0911"/>
    <w:rsid w:val="004A0AC9"/>
    <w:rsid w:val="004A1609"/>
    <w:rsid w:val="004A1665"/>
    <w:rsid w:val="004A16BD"/>
    <w:rsid w:val="004A1AC2"/>
    <w:rsid w:val="004A1DAE"/>
    <w:rsid w:val="004A2623"/>
    <w:rsid w:val="004A274A"/>
    <w:rsid w:val="004A3297"/>
    <w:rsid w:val="004A3CFB"/>
    <w:rsid w:val="004A4014"/>
    <w:rsid w:val="004A4140"/>
    <w:rsid w:val="004A469F"/>
    <w:rsid w:val="004A4A26"/>
    <w:rsid w:val="004A4A44"/>
    <w:rsid w:val="004A5094"/>
    <w:rsid w:val="004A58D1"/>
    <w:rsid w:val="004A5B80"/>
    <w:rsid w:val="004A5B83"/>
    <w:rsid w:val="004A5C14"/>
    <w:rsid w:val="004A5E77"/>
    <w:rsid w:val="004A5ED0"/>
    <w:rsid w:val="004A5FDD"/>
    <w:rsid w:val="004A64CD"/>
    <w:rsid w:val="004A6ADA"/>
    <w:rsid w:val="004A6E3D"/>
    <w:rsid w:val="004A71AD"/>
    <w:rsid w:val="004A731F"/>
    <w:rsid w:val="004A76D5"/>
    <w:rsid w:val="004A77EE"/>
    <w:rsid w:val="004A798A"/>
    <w:rsid w:val="004A7B81"/>
    <w:rsid w:val="004A7BD3"/>
    <w:rsid w:val="004B01C5"/>
    <w:rsid w:val="004B054F"/>
    <w:rsid w:val="004B08B0"/>
    <w:rsid w:val="004B097E"/>
    <w:rsid w:val="004B09A0"/>
    <w:rsid w:val="004B0A46"/>
    <w:rsid w:val="004B0CAF"/>
    <w:rsid w:val="004B108A"/>
    <w:rsid w:val="004B1160"/>
    <w:rsid w:val="004B1209"/>
    <w:rsid w:val="004B1341"/>
    <w:rsid w:val="004B1636"/>
    <w:rsid w:val="004B1ADD"/>
    <w:rsid w:val="004B3022"/>
    <w:rsid w:val="004B35A8"/>
    <w:rsid w:val="004B3B88"/>
    <w:rsid w:val="004B3E6B"/>
    <w:rsid w:val="004B3E6E"/>
    <w:rsid w:val="004B4637"/>
    <w:rsid w:val="004B48CE"/>
    <w:rsid w:val="004B520A"/>
    <w:rsid w:val="004B5456"/>
    <w:rsid w:val="004B5D5C"/>
    <w:rsid w:val="004B5F6C"/>
    <w:rsid w:val="004B5FB4"/>
    <w:rsid w:val="004B632B"/>
    <w:rsid w:val="004B65EA"/>
    <w:rsid w:val="004B6AF1"/>
    <w:rsid w:val="004B6BAA"/>
    <w:rsid w:val="004B6E73"/>
    <w:rsid w:val="004B70A6"/>
    <w:rsid w:val="004B7331"/>
    <w:rsid w:val="004B76A7"/>
    <w:rsid w:val="004C0080"/>
    <w:rsid w:val="004C0340"/>
    <w:rsid w:val="004C03FF"/>
    <w:rsid w:val="004C08C9"/>
    <w:rsid w:val="004C0AB1"/>
    <w:rsid w:val="004C103B"/>
    <w:rsid w:val="004C1064"/>
    <w:rsid w:val="004C137F"/>
    <w:rsid w:val="004C19E8"/>
    <w:rsid w:val="004C1D94"/>
    <w:rsid w:val="004C2AE5"/>
    <w:rsid w:val="004C35D7"/>
    <w:rsid w:val="004C415E"/>
    <w:rsid w:val="004C43E8"/>
    <w:rsid w:val="004C4503"/>
    <w:rsid w:val="004C46EB"/>
    <w:rsid w:val="004C47FB"/>
    <w:rsid w:val="004C53E9"/>
    <w:rsid w:val="004C5921"/>
    <w:rsid w:val="004C5F68"/>
    <w:rsid w:val="004C6416"/>
    <w:rsid w:val="004C6599"/>
    <w:rsid w:val="004C66DE"/>
    <w:rsid w:val="004C6C37"/>
    <w:rsid w:val="004C71A9"/>
    <w:rsid w:val="004C739C"/>
    <w:rsid w:val="004C7434"/>
    <w:rsid w:val="004C79F6"/>
    <w:rsid w:val="004C7A5B"/>
    <w:rsid w:val="004C7FAA"/>
    <w:rsid w:val="004C7FC2"/>
    <w:rsid w:val="004D023C"/>
    <w:rsid w:val="004D039A"/>
    <w:rsid w:val="004D05E6"/>
    <w:rsid w:val="004D10D8"/>
    <w:rsid w:val="004D15F3"/>
    <w:rsid w:val="004D183E"/>
    <w:rsid w:val="004D1E44"/>
    <w:rsid w:val="004D1FBD"/>
    <w:rsid w:val="004D21C4"/>
    <w:rsid w:val="004D25E2"/>
    <w:rsid w:val="004D262B"/>
    <w:rsid w:val="004D263D"/>
    <w:rsid w:val="004D287D"/>
    <w:rsid w:val="004D2986"/>
    <w:rsid w:val="004D2F0B"/>
    <w:rsid w:val="004D301F"/>
    <w:rsid w:val="004D324E"/>
    <w:rsid w:val="004D332B"/>
    <w:rsid w:val="004D33EF"/>
    <w:rsid w:val="004D3BE7"/>
    <w:rsid w:val="004D3C5A"/>
    <w:rsid w:val="004D3F74"/>
    <w:rsid w:val="004D4A01"/>
    <w:rsid w:val="004D4CD0"/>
    <w:rsid w:val="004D4D3F"/>
    <w:rsid w:val="004D599F"/>
    <w:rsid w:val="004D5B44"/>
    <w:rsid w:val="004D5D49"/>
    <w:rsid w:val="004D5D66"/>
    <w:rsid w:val="004D5FC3"/>
    <w:rsid w:val="004D5FC6"/>
    <w:rsid w:val="004D6762"/>
    <w:rsid w:val="004D6DE9"/>
    <w:rsid w:val="004D70C4"/>
    <w:rsid w:val="004D7423"/>
    <w:rsid w:val="004D7B99"/>
    <w:rsid w:val="004D7D2B"/>
    <w:rsid w:val="004E0DA6"/>
    <w:rsid w:val="004E1045"/>
    <w:rsid w:val="004E119D"/>
    <w:rsid w:val="004E1D98"/>
    <w:rsid w:val="004E1E72"/>
    <w:rsid w:val="004E26F2"/>
    <w:rsid w:val="004E27F1"/>
    <w:rsid w:val="004E289B"/>
    <w:rsid w:val="004E28F1"/>
    <w:rsid w:val="004E295D"/>
    <w:rsid w:val="004E2988"/>
    <w:rsid w:val="004E2D7F"/>
    <w:rsid w:val="004E2FEE"/>
    <w:rsid w:val="004E338C"/>
    <w:rsid w:val="004E37C7"/>
    <w:rsid w:val="004E39D8"/>
    <w:rsid w:val="004E3A8C"/>
    <w:rsid w:val="004E3E22"/>
    <w:rsid w:val="004E40BF"/>
    <w:rsid w:val="004E41F5"/>
    <w:rsid w:val="004E4310"/>
    <w:rsid w:val="004E43BF"/>
    <w:rsid w:val="004E4629"/>
    <w:rsid w:val="004E4636"/>
    <w:rsid w:val="004E47C7"/>
    <w:rsid w:val="004E4B74"/>
    <w:rsid w:val="004E5026"/>
    <w:rsid w:val="004E5453"/>
    <w:rsid w:val="004E5846"/>
    <w:rsid w:val="004E5875"/>
    <w:rsid w:val="004E5887"/>
    <w:rsid w:val="004E5A17"/>
    <w:rsid w:val="004E5F07"/>
    <w:rsid w:val="004E5FFB"/>
    <w:rsid w:val="004E60F6"/>
    <w:rsid w:val="004E673E"/>
    <w:rsid w:val="004E68D1"/>
    <w:rsid w:val="004E6B13"/>
    <w:rsid w:val="004E706A"/>
    <w:rsid w:val="004E71D6"/>
    <w:rsid w:val="004E730F"/>
    <w:rsid w:val="004E74D8"/>
    <w:rsid w:val="004E74DE"/>
    <w:rsid w:val="004E7626"/>
    <w:rsid w:val="004E7826"/>
    <w:rsid w:val="004E7D8C"/>
    <w:rsid w:val="004F0636"/>
    <w:rsid w:val="004F0952"/>
    <w:rsid w:val="004F0B40"/>
    <w:rsid w:val="004F12BB"/>
    <w:rsid w:val="004F1384"/>
    <w:rsid w:val="004F162E"/>
    <w:rsid w:val="004F237B"/>
    <w:rsid w:val="004F2503"/>
    <w:rsid w:val="004F2867"/>
    <w:rsid w:val="004F28B6"/>
    <w:rsid w:val="004F29EA"/>
    <w:rsid w:val="004F2CEE"/>
    <w:rsid w:val="004F30E1"/>
    <w:rsid w:val="004F3203"/>
    <w:rsid w:val="004F33A2"/>
    <w:rsid w:val="004F348B"/>
    <w:rsid w:val="004F3565"/>
    <w:rsid w:val="004F357E"/>
    <w:rsid w:val="004F3900"/>
    <w:rsid w:val="004F401A"/>
    <w:rsid w:val="004F41EF"/>
    <w:rsid w:val="004F4391"/>
    <w:rsid w:val="004F4BF8"/>
    <w:rsid w:val="004F4CF9"/>
    <w:rsid w:val="004F4DC1"/>
    <w:rsid w:val="004F534A"/>
    <w:rsid w:val="004F54E4"/>
    <w:rsid w:val="004F54F7"/>
    <w:rsid w:val="004F55D2"/>
    <w:rsid w:val="004F5CBB"/>
    <w:rsid w:val="004F61FC"/>
    <w:rsid w:val="004F62F2"/>
    <w:rsid w:val="004F6B34"/>
    <w:rsid w:val="004F7111"/>
    <w:rsid w:val="004F714A"/>
    <w:rsid w:val="004F76CF"/>
    <w:rsid w:val="004F7831"/>
    <w:rsid w:val="004F784C"/>
    <w:rsid w:val="004F78BF"/>
    <w:rsid w:val="0050023A"/>
    <w:rsid w:val="005007F1"/>
    <w:rsid w:val="00500948"/>
    <w:rsid w:val="00500C0E"/>
    <w:rsid w:val="00500CB0"/>
    <w:rsid w:val="00500CEF"/>
    <w:rsid w:val="00500FF4"/>
    <w:rsid w:val="00501532"/>
    <w:rsid w:val="0050179A"/>
    <w:rsid w:val="00501B8F"/>
    <w:rsid w:val="00501DB5"/>
    <w:rsid w:val="00501E0F"/>
    <w:rsid w:val="00502780"/>
    <w:rsid w:val="0050286D"/>
    <w:rsid w:val="00502B20"/>
    <w:rsid w:val="00502E57"/>
    <w:rsid w:val="0050406C"/>
    <w:rsid w:val="00504098"/>
    <w:rsid w:val="0050448F"/>
    <w:rsid w:val="00504758"/>
    <w:rsid w:val="00504C60"/>
    <w:rsid w:val="00504F13"/>
    <w:rsid w:val="00505365"/>
    <w:rsid w:val="00505478"/>
    <w:rsid w:val="005057FE"/>
    <w:rsid w:val="00505851"/>
    <w:rsid w:val="00505AFF"/>
    <w:rsid w:val="00505CE3"/>
    <w:rsid w:val="005060DE"/>
    <w:rsid w:val="0050611A"/>
    <w:rsid w:val="00506616"/>
    <w:rsid w:val="005068EC"/>
    <w:rsid w:val="00507478"/>
    <w:rsid w:val="005078E5"/>
    <w:rsid w:val="00507C29"/>
    <w:rsid w:val="0051021D"/>
    <w:rsid w:val="00510274"/>
    <w:rsid w:val="00510328"/>
    <w:rsid w:val="005105F3"/>
    <w:rsid w:val="005106D7"/>
    <w:rsid w:val="005109A0"/>
    <w:rsid w:val="00510E37"/>
    <w:rsid w:val="0051102C"/>
    <w:rsid w:val="005115CF"/>
    <w:rsid w:val="00511B82"/>
    <w:rsid w:val="00511DB5"/>
    <w:rsid w:val="00511DED"/>
    <w:rsid w:val="005122AE"/>
    <w:rsid w:val="00512984"/>
    <w:rsid w:val="00512B93"/>
    <w:rsid w:val="00513170"/>
    <w:rsid w:val="00514548"/>
    <w:rsid w:val="00514930"/>
    <w:rsid w:val="00514B90"/>
    <w:rsid w:val="00514DA6"/>
    <w:rsid w:val="00514E91"/>
    <w:rsid w:val="00514F43"/>
    <w:rsid w:val="00514FF0"/>
    <w:rsid w:val="0051519C"/>
    <w:rsid w:val="005151E2"/>
    <w:rsid w:val="005152C9"/>
    <w:rsid w:val="005152DB"/>
    <w:rsid w:val="00515417"/>
    <w:rsid w:val="00515831"/>
    <w:rsid w:val="005159B4"/>
    <w:rsid w:val="00515B79"/>
    <w:rsid w:val="00515C57"/>
    <w:rsid w:val="00516015"/>
    <w:rsid w:val="00516270"/>
    <w:rsid w:val="005174B3"/>
    <w:rsid w:val="00517BC6"/>
    <w:rsid w:val="00517D7F"/>
    <w:rsid w:val="00520402"/>
    <w:rsid w:val="00520A56"/>
    <w:rsid w:val="0052137A"/>
    <w:rsid w:val="00521547"/>
    <w:rsid w:val="0052193B"/>
    <w:rsid w:val="00521BB5"/>
    <w:rsid w:val="00521E24"/>
    <w:rsid w:val="005221B2"/>
    <w:rsid w:val="00522BD1"/>
    <w:rsid w:val="00522E37"/>
    <w:rsid w:val="00523813"/>
    <w:rsid w:val="00523836"/>
    <w:rsid w:val="00523976"/>
    <w:rsid w:val="00523A8F"/>
    <w:rsid w:val="00523E97"/>
    <w:rsid w:val="005246A9"/>
    <w:rsid w:val="005246F8"/>
    <w:rsid w:val="00524BE3"/>
    <w:rsid w:val="00524FB7"/>
    <w:rsid w:val="00524FF8"/>
    <w:rsid w:val="005253EA"/>
    <w:rsid w:val="005254DA"/>
    <w:rsid w:val="0052551B"/>
    <w:rsid w:val="0052561E"/>
    <w:rsid w:val="005257B3"/>
    <w:rsid w:val="00525A0B"/>
    <w:rsid w:val="00525CD2"/>
    <w:rsid w:val="00526243"/>
    <w:rsid w:val="005262E8"/>
    <w:rsid w:val="00526766"/>
    <w:rsid w:val="00526AB9"/>
    <w:rsid w:val="00527287"/>
    <w:rsid w:val="0052768E"/>
    <w:rsid w:val="00527CAB"/>
    <w:rsid w:val="005303E5"/>
    <w:rsid w:val="00530592"/>
    <w:rsid w:val="00530867"/>
    <w:rsid w:val="00530C17"/>
    <w:rsid w:val="00530C5B"/>
    <w:rsid w:val="005326AA"/>
    <w:rsid w:val="005327F0"/>
    <w:rsid w:val="00532B8C"/>
    <w:rsid w:val="00532FB2"/>
    <w:rsid w:val="005330D0"/>
    <w:rsid w:val="0053317F"/>
    <w:rsid w:val="005333E0"/>
    <w:rsid w:val="0053348F"/>
    <w:rsid w:val="00533AEA"/>
    <w:rsid w:val="00533ECB"/>
    <w:rsid w:val="00533FA4"/>
    <w:rsid w:val="00534346"/>
    <w:rsid w:val="005344DA"/>
    <w:rsid w:val="00534750"/>
    <w:rsid w:val="005349AE"/>
    <w:rsid w:val="005349AF"/>
    <w:rsid w:val="00534A11"/>
    <w:rsid w:val="00535581"/>
    <w:rsid w:val="00535888"/>
    <w:rsid w:val="00535AC4"/>
    <w:rsid w:val="005367A8"/>
    <w:rsid w:val="00536B2C"/>
    <w:rsid w:val="005371DB"/>
    <w:rsid w:val="00537BFA"/>
    <w:rsid w:val="00537E97"/>
    <w:rsid w:val="00540D73"/>
    <w:rsid w:val="0054100D"/>
    <w:rsid w:val="0054147B"/>
    <w:rsid w:val="005415B5"/>
    <w:rsid w:val="00541709"/>
    <w:rsid w:val="00541FBD"/>
    <w:rsid w:val="0054200E"/>
    <w:rsid w:val="00542528"/>
    <w:rsid w:val="0054260B"/>
    <w:rsid w:val="005437B7"/>
    <w:rsid w:val="005438B6"/>
    <w:rsid w:val="00544738"/>
    <w:rsid w:val="005447AC"/>
    <w:rsid w:val="0054505C"/>
    <w:rsid w:val="00545764"/>
    <w:rsid w:val="0054597B"/>
    <w:rsid w:val="00545B41"/>
    <w:rsid w:val="00545BD7"/>
    <w:rsid w:val="00545C86"/>
    <w:rsid w:val="00545F2B"/>
    <w:rsid w:val="00546942"/>
    <w:rsid w:val="00547AAC"/>
    <w:rsid w:val="00547E89"/>
    <w:rsid w:val="00550541"/>
    <w:rsid w:val="00550652"/>
    <w:rsid w:val="00550691"/>
    <w:rsid w:val="00550879"/>
    <w:rsid w:val="0055190D"/>
    <w:rsid w:val="00551952"/>
    <w:rsid w:val="0055260E"/>
    <w:rsid w:val="005528B3"/>
    <w:rsid w:val="00552B7A"/>
    <w:rsid w:val="005531C6"/>
    <w:rsid w:val="00553CD0"/>
    <w:rsid w:val="00553D09"/>
    <w:rsid w:val="00554018"/>
    <w:rsid w:val="005541F7"/>
    <w:rsid w:val="00554A38"/>
    <w:rsid w:val="00554B04"/>
    <w:rsid w:val="00554D15"/>
    <w:rsid w:val="00554D75"/>
    <w:rsid w:val="0055507C"/>
    <w:rsid w:val="005551E1"/>
    <w:rsid w:val="0055563B"/>
    <w:rsid w:val="005557AB"/>
    <w:rsid w:val="00555A90"/>
    <w:rsid w:val="00556506"/>
    <w:rsid w:val="0055663A"/>
    <w:rsid w:val="005567CF"/>
    <w:rsid w:val="00556FAF"/>
    <w:rsid w:val="00557106"/>
    <w:rsid w:val="0055772F"/>
    <w:rsid w:val="005577BD"/>
    <w:rsid w:val="005577F9"/>
    <w:rsid w:val="0055789B"/>
    <w:rsid w:val="005579F3"/>
    <w:rsid w:val="00557D95"/>
    <w:rsid w:val="005600DC"/>
    <w:rsid w:val="0056098A"/>
    <w:rsid w:val="00561C3C"/>
    <w:rsid w:val="0056201F"/>
    <w:rsid w:val="005620F7"/>
    <w:rsid w:val="0056253C"/>
    <w:rsid w:val="00562605"/>
    <w:rsid w:val="00562723"/>
    <w:rsid w:val="005629DC"/>
    <w:rsid w:val="00562B6F"/>
    <w:rsid w:val="005638FD"/>
    <w:rsid w:val="00563BE7"/>
    <w:rsid w:val="00563D15"/>
    <w:rsid w:val="00563DB2"/>
    <w:rsid w:val="00563ED0"/>
    <w:rsid w:val="005645C6"/>
    <w:rsid w:val="00564773"/>
    <w:rsid w:val="00564AB8"/>
    <w:rsid w:val="00565673"/>
    <w:rsid w:val="005657A0"/>
    <w:rsid w:val="00565882"/>
    <w:rsid w:val="00565CB6"/>
    <w:rsid w:val="00565DD8"/>
    <w:rsid w:val="0056648F"/>
    <w:rsid w:val="00566621"/>
    <w:rsid w:val="00566AB0"/>
    <w:rsid w:val="00566BA4"/>
    <w:rsid w:val="00566D78"/>
    <w:rsid w:val="00566DEE"/>
    <w:rsid w:val="00567A6B"/>
    <w:rsid w:val="0057024A"/>
    <w:rsid w:val="00570771"/>
    <w:rsid w:val="0057090B"/>
    <w:rsid w:val="00570C44"/>
    <w:rsid w:val="00571288"/>
    <w:rsid w:val="00571500"/>
    <w:rsid w:val="005717DB"/>
    <w:rsid w:val="005718E1"/>
    <w:rsid w:val="00572077"/>
    <w:rsid w:val="0057234D"/>
    <w:rsid w:val="00572518"/>
    <w:rsid w:val="005725C0"/>
    <w:rsid w:val="0057289D"/>
    <w:rsid w:val="00572A3B"/>
    <w:rsid w:val="00572CD1"/>
    <w:rsid w:val="00572FD3"/>
    <w:rsid w:val="00573AD7"/>
    <w:rsid w:val="00573CBB"/>
    <w:rsid w:val="00573DE1"/>
    <w:rsid w:val="00574502"/>
    <w:rsid w:val="0057481F"/>
    <w:rsid w:val="00574B6D"/>
    <w:rsid w:val="00574DBF"/>
    <w:rsid w:val="00575172"/>
    <w:rsid w:val="00575534"/>
    <w:rsid w:val="00575AF7"/>
    <w:rsid w:val="00575B4F"/>
    <w:rsid w:val="00575BCB"/>
    <w:rsid w:val="00575EC6"/>
    <w:rsid w:val="00576250"/>
    <w:rsid w:val="005762D1"/>
    <w:rsid w:val="00576371"/>
    <w:rsid w:val="00576490"/>
    <w:rsid w:val="005769B9"/>
    <w:rsid w:val="00577009"/>
    <w:rsid w:val="00577477"/>
    <w:rsid w:val="005778BE"/>
    <w:rsid w:val="00577ABA"/>
    <w:rsid w:val="00577E7B"/>
    <w:rsid w:val="0058028C"/>
    <w:rsid w:val="0058049F"/>
    <w:rsid w:val="00580A8B"/>
    <w:rsid w:val="00580C00"/>
    <w:rsid w:val="00580D33"/>
    <w:rsid w:val="00581376"/>
    <w:rsid w:val="00581C62"/>
    <w:rsid w:val="00582028"/>
    <w:rsid w:val="005827DE"/>
    <w:rsid w:val="005827E2"/>
    <w:rsid w:val="0058301F"/>
    <w:rsid w:val="00583056"/>
    <w:rsid w:val="005835E9"/>
    <w:rsid w:val="00583994"/>
    <w:rsid w:val="005839BE"/>
    <w:rsid w:val="00583CD4"/>
    <w:rsid w:val="005840E8"/>
    <w:rsid w:val="0058425B"/>
    <w:rsid w:val="0058467F"/>
    <w:rsid w:val="00584890"/>
    <w:rsid w:val="00584D8F"/>
    <w:rsid w:val="005852F3"/>
    <w:rsid w:val="00585C0F"/>
    <w:rsid w:val="00585C28"/>
    <w:rsid w:val="00585E8A"/>
    <w:rsid w:val="00585F88"/>
    <w:rsid w:val="00586165"/>
    <w:rsid w:val="00586477"/>
    <w:rsid w:val="005865AA"/>
    <w:rsid w:val="005865F9"/>
    <w:rsid w:val="0058667A"/>
    <w:rsid w:val="00586802"/>
    <w:rsid w:val="00586A24"/>
    <w:rsid w:val="0058744B"/>
    <w:rsid w:val="00587B4A"/>
    <w:rsid w:val="0059001D"/>
    <w:rsid w:val="0059004E"/>
    <w:rsid w:val="005901C5"/>
    <w:rsid w:val="00590664"/>
    <w:rsid w:val="00590CBC"/>
    <w:rsid w:val="00591357"/>
    <w:rsid w:val="00592572"/>
    <w:rsid w:val="00592788"/>
    <w:rsid w:val="00592BA1"/>
    <w:rsid w:val="005932DA"/>
    <w:rsid w:val="005934D7"/>
    <w:rsid w:val="00593556"/>
    <w:rsid w:val="005938AD"/>
    <w:rsid w:val="005939F1"/>
    <w:rsid w:val="005940CA"/>
    <w:rsid w:val="00594396"/>
    <w:rsid w:val="005945D9"/>
    <w:rsid w:val="00595333"/>
    <w:rsid w:val="00595983"/>
    <w:rsid w:val="005960F9"/>
    <w:rsid w:val="005962AC"/>
    <w:rsid w:val="005962B1"/>
    <w:rsid w:val="005963B1"/>
    <w:rsid w:val="0059703D"/>
    <w:rsid w:val="00597893"/>
    <w:rsid w:val="005A050C"/>
    <w:rsid w:val="005A058F"/>
    <w:rsid w:val="005A0931"/>
    <w:rsid w:val="005A0AB6"/>
    <w:rsid w:val="005A0CFF"/>
    <w:rsid w:val="005A152A"/>
    <w:rsid w:val="005A1968"/>
    <w:rsid w:val="005A1EB4"/>
    <w:rsid w:val="005A1F9C"/>
    <w:rsid w:val="005A214D"/>
    <w:rsid w:val="005A25F5"/>
    <w:rsid w:val="005A27DB"/>
    <w:rsid w:val="005A2BBB"/>
    <w:rsid w:val="005A2C1A"/>
    <w:rsid w:val="005A3053"/>
    <w:rsid w:val="005A313D"/>
    <w:rsid w:val="005A36DC"/>
    <w:rsid w:val="005A3BA2"/>
    <w:rsid w:val="005A4203"/>
    <w:rsid w:val="005A42DA"/>
    <w:rsid w:val="005A530D"/>
    <w:rsid w:val="005A5B48"/>
    <w:rsid w:val="005A5E62"/>
    <w:rsid w:val="005A6125"/>
    <w:rsid w:val="005A61CE"/>
    <w:rsid w:val="005A6221"/>
    <w:rsid w:val="005A64FB"/>
    <w:rsid w:val="005A6656"/>
    <w:rsid w:val="005A6934"/>
    <w:rsid w:val="005A6FA8"/>
    <w:rsid w:val="005A718A"/>
    <w:rsid w:val="005A7271"/>
    <w:rsid w:val="005A7686"/>
    <w:rsid w:val="005A77A4"/>
    <w:rsid w:val="005A7893"/>
    <w:rsid w:val="005A78F9"/>
    <w:rsid w:val="005A7BD1"/>
    <w:rsid w:val="005B0308"/>
    <w:rsid w:val="005B053F"/>
    <w:rsid w:val="005B0579"/>
    <w:rsid w:val="005B1337"/>
    <w:rsid w:val="005B1920"/>
    <w:rsid w:val="005B198D"/>
    <w:rsid w:val="005B250B"/>
    <w:rsid w:val="005B26F4"/>
    <w:rsid w:val="005B2767"/>
    <w:rsid w:val="005B28B4"/>
    <w:rsid w:val="005B2F5E"/>
    <w:rsid w:val="005B3011"/>
    <w:rsid w:val="005B306A"/>
    <w:rsid w:val="005B33DC"/>
    <w:rsid w:val="005B34FC"/>
    <w:rsid w:val="005B3521"/>
    <w:rsid w:val="005B354F"/>
    <w:rsid w:val="005B3752"/>
    <w:rsid w:val="005B38A3"/>
    <w:rsid w:val="005B39B8"/>
    <w:rsid w:val="005B3EA0"/>
    <w:rsid w:val="005B3F27"/>
    <w:rsid w:val="005B4866"/>
    <w:rsid w:val="005B4C42"/>
    <w:rsid w:val="005B4EB8"/>
    <w:rsid w:val="005B4F58"/>
    <w:rsid w:val="005B509F"/>
    <w:rsid w:val="005B52F7"/>
    <w:rsid w:val="005B5680"/>
    <w:rsid w:val="005B5803"/>
    <w:rsid w:val="005B5E7F"/>
    <w:rsid w:val="005B6545"/>
    <w:rsid w:val="005B6640"/>
    <w:rsid w:val="005B6AAD"/>
    <w:rsid w:val="005B7BA1"/>
    <w:rsid w:val="005B7E92"/>
    <w:rsid w:val="005C03B1"/>
    <w:rsid w:val="005C09E0"/>
    <w:rsid w:val="005C0A61"/>
    <w:rsid w:val="005C0D28"/>
    <w:rsid w:val="005C0F58"/>
    <w:rsid w:val="005C0F92"/>
    <w:rsid w:val="005C0FD5"/>
    <w:rsid w:val="005C12C5"/>
    <w:rsid w:val="005C1DC5"/>
    <w:rsid w:val="005C2075"/>
    <w:rsid w:val="005C20CD"/>
    <w:rsid w:val="005C22C2"/>
    <w:rsid w:val="005C27DF"/>
    <w:rsid w:val="005C2B20"/>
    <w:rsid w:val="005C33B8"/>
    <w:rsid w:val="005C394D"/>
    <w:rsid w:val="005C3A57"/>
    <w:rsid w:val="005C3CBC"/>
    <w:rsid w:val="005C4290"/>
    <w:rsid w:val="005C43A0"/>
    <w:rsid w:val="005C4449"/>
    <w:rsid w:val="005C4693"/>
    <w:rsid w:val="005C483C"/>
    <w:rsid w:val="005C4A66"/>
    <w:rsid w:val="005C4AA3"/>
    <w:rsid w:val="005C4BBF"/>
    <w:rsid w:val="005C4CB8"/>
    <w:rsid w:val="005C4EA0"/>
    <w:rsid w:val="005C5932"/>
    <w:rsid w:val="005C5C49"/>
    <w:rsid w:val="005C6418"/>
    <w:rsid w:val="005C681A"/>
    <w:rsid w:val="005C6E5F"/>
    <w:rsid w:val="005C7415"/>
    <w:rsid w:val="005C7486"/>
    <w:rsid w:val="005C7690"/>
    <w:rsid w:val="005C77E3"/>
    <w:rsid w:val="005C7CB4"/>
    <w:rsid w:val="005D06FF"/>
    <w:rsid w:val="005D0914"/>
    <w:rsid w:val="005D0984"/>
    <w:rsid w:val="005D0998"/>
    <w:rsid w:val="005D09F1"/>
    <w:rsid w:val="005D148B"/>
    <w:rsid w:val="005D1553"/>
    <w:rsid w:val="005D1753"/>
    <w:rsid w:val="005D176B"/>
    <w:rsid w:val="005D1D0E"/>
    <w:rsid w:val="005D24F1"/>
    <w:rsid w:val="005D2504"/>
    <w:rsid w:val="005D26AB"/>
    <w:rsid w:val="005D26C8"/>
    <w:rsid w:val="005D2791"/>
    <w:rsid w:val="005D2A8B"/>
    <w:rsid w:val="005D2B12"/>
    <w:rsid w:val="005D2D81"/>
    <w:rsid w:val="005D2FE6"/>
    <w:rsid w:val="005D30DA"/>
    <w:rsid w:val="005D35E2"/>
    <w:rsid w:val="005D3F58"/>
    <w:rsid w:val="005D41A8"/>
    <w:rsid w:val="005D4B67"/>
    <w:rsid w:val="005D4C20"/>
    <w:rsid w:val="005D4C38"/>
    <w:rsid w:val="005D4C9B"/>
    <w:rsid w:val="005D4D7A"/>
    <w:rsid w:val="005D5414"/>
    <w:rsid w:val="005D5845"/>
    <w:rsid w:val="005D5A79"/>
    <w:rsid w:val="005D6643"/>
    <w:rsid w:val="005D6936"/>
    <w:rsid w:val="005D6DB3"/>
    <w:rsid w:val="005D6E7C"/>
    <w:rsid w:val="005D6F9D"/>
    <w:rsid w:val="005D70ED"/>
    <w:rsid w:val="005D7631"/>
    <w:rsid w:val="005D791C"/>
    <w:rsid w:val="005E0431"/>
    <w:rsid w:val="005E0BE6"/>
    <w:rsid w:val="005E1A5E"/>
    <w:rsid w:val="005E224C"/>
    <w:rsid w:val="005E2A0B"/>
    <w:rsid w:val="005E2A41"/>
    <w:rsid w:val="005E302F"/>
    <w:rsid w:val="005E3485"/>
    <w:rsid w:val="005E34C7"/>
    <w:rsid w:val="005E375F"/>
    <w:rsid w:val="005E3A2D"/>
    <w:rsid w:val="005E3ECD"/>
    <w:rsid w:val="005E405C"/>
    <w:rsid w:val="005E42F3"/>
    <w:rsid w:val="005E44D1"/>
    <w:rsid w:val="005E4C07"/>
    <w:rsid w:val="005E55E7"/>
    <w:rsid w:val="005E571E"/>
    <w:rsid w:val="005E5757"/>
    <w:rsid w:val="005E5DF8"/>
    <w:rsid w:val="005E6381"/>
    <w:rsid w:val="005E6503"/>
    <w:rsid w:val="005E6AED"/>
    <w:rsid w:val="005E6E57"/>
    <w:rsid w:val="005E6F17"/>
    <w:rsid w:val="005E785B"/>
    <w:rsid w:val="005E7E7C"/>
    <w:rsid w:val="005F00DF"/>
    <w:rsid w:val="005F042E"/>
    <w:rsid w:val="005F062A"/>
    <w:rsid w:val="005F0960"/>
    <w:rsid w:val="005F09C5"/>
    <w:rsid w:val="005F1284"/>
    <w:rsid w:val="005F1587"/>
    <w:rsid w:val="005F15F9"/>
    <w:rsid w:val="005F1DBF"/>
    <w:rsid w:val="005F2245"/>
    <w:rsid w:val="005F226A"/>
    <w:rsid w:val="005F2370"/>
    <w:rsid w:val="005F2946"/>
    <w:rsid w:val="005F2E0A"/>
    <w:rsid w:val="005F31F7"/>
    <w:rsid w:val="005F3396"/>
    <w:rsid w:val="005F383D"/>
    <w:rsid w:val="005F39D3"/>
    <w:rsid w:val="005F432B"/>
    <w:rsid w:val="005F432C"/>
    <w:rsid w:val="005F4CB0"/>
    <w:rsid w:val="005F4D50"/>
    <w:rsid w:val="005F4E88"/>
    <w:rsid w:val="005F503A"/>
    <w:rsid w:val="005F566B"/>
    <w:rsid w:val="005F5F0B"/>
    <w:rsid w:val="005F62F3"/>
    <w:rsid w:val="005F644D"/>
    <w:rsid w:val="005F6985"/>
    <w:rsid w:val="005F70A9"/>
    <w:rsid w:val="005F70F5"/>
    <w:rsid w:val="005F7687"/>
    <w:rsid w:val="005F76D8"/>
    <w:rsid w:val="005F7A94"/>
    <w:rsid w:val="005F7ECB"/>
    <w:rsid w:val="00600785"/>
    <w:rsid w:val="00600D16"/>
    <w:rsid w:val="0060112F"/>
    <w:rsid w:val="00601446"/>
    <w:rsid w:val="00601A4D"/>
    <w:rsid w:val="00601A94"/>
    <w:rsid w:val="0060267F"/>
    <w:rsid w:val="00602A31"/>
    <w:rsid w:val="00602AE9"/>
    <w:rsid w:val="00602E35"/>
    <w:rsid w:val="006034F9"/>
    <w:rsid w:val="0060399C"/>
    <w:rsid w:val="006039ED"/>
    <w:rsid w:val="00604566"/>
    <w:rsid w:val="006047CD"/>
    <w:rsid w:val="00604A4E"/>
    <w:rsid w:val="00604F45"/>
    <w:rsid w:val="0060504D"/>
    <w:rsid w:val="00605224"/>
    <w:rsid w:val="006056B4"/>
    <w:rsid w:val="00605844"/>
    <w:rsid w:val="00605A82"/>
    <w:rsid w:val="00605BF4"/>
    <w:rsid w:val="00605CAD"/>
    <w:rsid w:val="00605CC3"/>
    <w:rsid w:val="00605E6C"/>
    <w:rsid w:val="0060625F"/>
    <w:rsid w:val="006062FA"/>
    <w:rsid w:val="00606C23"/>
    <w:rsid w:val="00606D5A"/>
    <w:rsid w:val="00606F2E"/>
    <w:rsid w:val="006074A7"/>
    <w:rsid w:val="0060795B"/>
    <w:rsid w:val="00610195"/>
    <w:rsid w:val="006101F3"/>
    <w:rsid w:val="006103F0"/>
    <w:rsid w:val="006104F6"/>
    <w:rsid w:val="00610545"/>
    <w:rsid w:val="00610AD5"/>
    <w:rsid w:val="00610C3C"/>
    <w:rsid w:val="006110C2"/>
    <w:rsid w:val="006111D6"/>
    <w:rsid w:val="006112C7"/>
    <w:rsid w:val="00611831"/>
    <w:rsid w:val="00611886"/>
    <w:rsid w:val="0061198B"/>
    <w:rsid w:val="00611A99"/>
    <w:rsid w:val="00611C52"/>
    <w:rsid w:val="00611D7A"/>
    <w:rsid w:val="00611ED1"/>
    <w:rsid w:val="006126C5"/>
    <w:rsid w:val="0061270C"/>
    <w:rsid w:val="006131DF"/>
    <w:rsid w:val="006134FE"/>
    <w:rsid w:val="006137CC"/>
    <w:rsid w:val="00614124"/>
    <w:rsid w:val="006141C9"/>
    <w:rsid w:val="00614429"/>
    <w:rsid w:val="006147DF"/>
    <w:rsid w:val="00614A27"/>
    <w:rsid w:val="00614D20"/>
    <w:rsid w:val="00614EA6"/>
    <w:rsid w:val="00615352"/>
    <w:rsid w:val="00615577"/>
    <w:rsid w:val="00615587"/>
    <w:rsid w:val="006159BC"/>
    <w:rsid w:val="00615CD5"/>
    <w:rsid w:val="00615CFD"/>
    <w:rsid w:val="00615D00"/>
    <w:rsid w:val="00615E12"/>
    <w:rsid w:val="00616078"/>
    <w:rsid w:val="006160E7"/>
    <w:rsid w:val="00617086"/>
    <w:rsid w:val="006175B2"/>
    <w:rsid w:val="0061794B"/>
    <w:rsid w:val="00617B7A"/>
    <w:rsid w:val="00617E4A"/>
    <w:rsid w:val="00620390"/>
    <w:rsid w:val="00620968"/>
    <w:rsid w:val="00620B54"/>
    <w:rsid w:val="006213FF"/>
    <w:rsid w:val="00621723"/>
    <w:rsid w:val="00621DFF"/>
    <w:rsid w:val="00621ED7"/>
    <w:rsid w:val="00621F9D"/>
    <w:rsid w:val="006221FC"/>
    <w:rsid w:val="0062289B"/>
    <w:rsid w:val="006229CE"/>
    <w:rsid w:val="00622B69"/>
    <w:rsid w:val="00622E7F"/>
    <w:rsid w:val="00622EAB"/>
    <w:rsid w:val="006230D1"/>
    <w:rsid w:val="00623B0B"/>
    <w:rsid w:val="00624910"/>
    <w:rsid w:val="00624F87"/>
    <w:rsid w:val="006252C3"/>
    <w:rsid w:val="00625520"/>
    <w:rsid w:val="0062586F"/>
    <w:rsid w:val="0062587A"/>
    <w:rsid w:val="00625A4F"/>
    <w:rsid w:val="00625B85"/>
    <w:rsid w:val="00625C54"/>
    <w:rsid w:val="00625FE0"/>
    <w:rsid w:val="00626392"/>
    <w:rsid w:val="00626635"/>
    <w:rsid w:val="00626783"/>
    <w:rsid w:val="00626EEF"/>
    <w:rsid w:val="0062706D"/>
    <w:rsid w:val="00627551"/>
    <w:rsid w:val="0062758E"/>
    <w:rsid w:val="006276B0"/>
    <w:rsid w:val="00627A77"/>
    <w:rsid w:val="00627A9E"/>
    <w:rsid w:val="00627BB6"/>
    <w:rsid w:val="00630523"/>
    <w:rsid w:val="00630BA8"/>
    <w:rsid w:val="00630E3E"/>
    <w:rsid w:val="006315DE"/>
    <w:rsid w:val="0063164A"/>
    <w:rsid w:val="00631E15"/>
    <w:rsid w:val="0063200B"/>
    <w:rsid w:val="00632343"/>
    <w:rsid w:val="0063260C"/>
    <w:rsid w:val="0063296A"/>
    <w:rsid w:val="00632A5D"/>
    <w:rsid w:val="006333C2"/>
    <w:rsid w:val="00633691"/>
    <w:rsid w:val="00633C6B"/>
    <w:rsid w:val="0063419A"/>
    <w:rsid w:val="006341A2"/>
    <w:rsid w:val="0063460E"/>
    <w:rsid w:val="006346F7"/>
    <w:rsid w:val="00634908"/>
    <w:rsid w:val="00634C50"/>
    <w:rsid w:val="00634C9F"/>
    <w:rsid w:val="0063528D"/>
    <w:rsid w:val="006355CB"/>
    <w:rsid w:val="00635815"/>
    <w:rsid w:val="0063597D"/>
    <w:rsid w:val="00635C01"/>
    <w:rsid w:val="00636239"/>
    <w:rsid w:val="00636345"/>
    <w:rsid w:val="00636365"/>
    <w:rsid w:val="0063652D"/>
    <w:rsid w:val="00636602"/>
    <w:rsid w:val="0063695C"/>
    <w:rsid w:val="00636BA1"/>
    <w:rsid w:val="00637816"/>
    <w:rsid w:val="00637860"/>
    <w:rsid w:val="00637F40"/>
    <w:rsid w:val="0064096E"/>
    <w:rsid w:val="00640D1B"/>
    <w:rsid w:val="00641261"/>
    <w:rsid w:val="00641E51"/>
    <w:rsid w:val="0064238E"/>
    <w:rsid w:val="006429E7"/>
    <w:rsid w:val="00642A18"/>
    <w:rsid w:val="00642F4F"/>
    <w:rsid w:val="00643752"/>
    <w:rsid w:val="00643A8A"/>
    <w:rsid w:val="00643EE6"/>
    <w:rsid w:val="0064421C"/>
    <w:rsid w:val="00644289"/>
    <w:rsid w:val="006443F6"/>
    <w:rsid w:val="006447EA"/>
    <w:rsid w:val="00645092"/>
    <w:rsid w:val="006450E9"/>
    <w:rsid w:val="006451E7"/>
    <w:rsid w:val="006452D9"/>
    <w:rsid w:val="00645393"/>
    <w:rsid w:val="006454FB"/>
    <w:rsid w:val="00645509"/>
    <w:rsid w:val="0064553B"/>
    <w:rsid w:val="00645997"/>
    <w:rsid w:val="00645CD1"/>
    <w:rsid w:val="00645E77"/>
    <w:rsid w:val="00645F7E"/>
    <w:rsid w:val="00646289"/>
    <w:rsid w:val="006465DE"/>
    <w:rsid w:val="00646C26"/>
    <w:rsid w:val="00646DE0"/>
    <w:rsid w:val="00647001"/>
    <w:rsid w:val="00647327"/>
    <w:rsid w:val="00647579"/>
    <w:rsid w:val="006479A0"/>
    <w:rsid w:val="00647D56"/>
    <w:rsid w:val="00647F40"/>
    <w:rsid w:val="0065011A"/>
    <w:rsid w:val="00650355"/>
    <w:rsid w:val="006503CC"/>
    <w:rsid w:val="0065092F"/>
    <w:rsid w:val="00650FB4"/>
    <w:rsid w:val="00651029"/>
    <w:rsid w:val="00651070"/>
    <w:rsid w:val="00651DE1"/>
    <w:rsid w:val="0065282B"/>
    <w:rsid w:val="00653118"/>
    <w:rsid w:val="0065318C"/>
    <w:rsid w:val="00653C07"/>
    <w:rsid w:val="00653E0B"/>
    <w:rsid w:val="00653F23"/>
    <w:rsid w:val="0065419C"/>
    <w:rsid w:val="006543C2"/>
    <w:rsid w:val="00654CB7"/>
    <w:rsid w:val="00654CB9"/>
    <w:rsid w:val="00654EEB"/>
    <w:rsid w:val="0065512D"/>
    <w:rsid w:val="0065580E"/>
    <w:rsid w:val="00655D04"/>
    <w:rsid w:val="00655E03"/>
    <w:rsid w:val="00655F82"/>
    <w:rsid w:val="00656356"/>
    <w:rsid w:val="006564E4"/>
    <w:rsid w:val="00656517"/>
    <w:rsid w:val="00656D17"/>
    <w:rsid w:val="00656EDB"/>
    <w:rsid w:val="00657039"/>
    <w:rsid w:val="00657840"/>
    <w:rsid w:val="00657A02"/>
    <w:rsid w:val="00657A3B"/>
    <w:rsid w:val="00657BD8"/>
    <w:rsid w:val="00657C08"/>
    <w:rsid w:val="0066018A"/>
    <w:rsid w:val="00660304"/>
    <w:rsid w:val="00660AD7"/>
    <w:rsid w:val="00660D1A"/>
    <w:rsid w:val="00660DF5"/>
    <w:rsid w:val="0066110D"/>
    <w:rsid w:val="0066136E"/>
    <w:rsid w:val="006614A2"/>
    <w:rsid w:val="006614C4"/>
    <w:rsid w:val="0066159B"/>
    <w:rsid w:val="006615FE"/>
    <w:rsid w:val="00661C90"/>
    <w:rsid w:val="00661E11"/>
    <w:rsid w:val="00661F96"/>
    <w:rsid w:val="00662125"/>
    <w:rsid w:val="006622D6"/>
    <w:rsid w:val="00662345"/>
    <w:rsid w:val="00662B9C"/>
    <w:rsid w:val="00662C41"/>
    <w:rsid w:val="00662E6B"/>
    <w:rsid w:val="00663113"/>
    <w:rsid w:val="0066326B"/>
    <w:rsid w:val="006636A6"/>
    <w:rsid w:val="00663AC8"/>
    <w:rsid w:val="006641A8"/>
    <w:rsid w:val="0066435C"/>
    <w:rsid w:val="00664589"/>
    <w:rsid w:val="0066471F"/>
    <w:rsid w:val="00664735"/>
    <w:rsid w:val="00664B62"/>
    <w:rsid w:val="00664BFB"/>
    <w:rsid w:val="00664F11"/>
    <w:rsid w:val="0066508F"/>
    <w:rsid w:val="0066510F"/>
    <w:rsid w:val="00665141"/>
    <w:rsid w:val="0066535D"/>
    <w:rsid w:val="006655E1"/>
    <w:rsid w:val="0066568A"/>
    <w:rsid w:val="006656F9"/>
    <w:rsid w:val="006658FD"/>
    <w:rsid w:val="0066592D"/>
    <w:rsid w:val="00666011"/>
    <w:rsid w:val="00666328"/>
    <w:rsid w:val="006665D2"/>
    <w:rsid w:val="006666DC"/>
    <w:rsid w:val="00666A7A"/>
    <w:rsid w:val="00666E5E"/>
    <w:rsid w:val="00667302"/>
    <w:rsid w:val="006673A1"/>
    <w:rsid w:val="006673EC"/>
    <w:rsid w:val="00667558"/>
    <w:rsid w:val="00667A68"/>
    <w:rsid w:val="00667B22"/>
    <w:rsid w:val="00667BBA"/>
    <w:rsid w:val="00670168"/>
    <w:rsid w:val="00670B89"/>
    <w:rsid w:val="00670D80"/>
    <w:rsid w:val="00670E9E"/>
    <w:rsid w:val="00670ED2"/>
    <w:rsid w:val="006711CA"/>
    <w:rsid w:val="0067154B"/>
    <w:rsid w:val="00671712"/>
    <w:rsid w:val="0067195B"/>
    <w:rsid w:val="00671A85"/>
    <w:rsid w:val="00671E16"/>
    <w:rsid w:val="00671FF8"/>
    <w:rsid w:val="0067213C"/>
    <w:rsid w:val="00672288"/>
    <w:rsid w:val="006723A7"/>
    <w:rsid w:val="006725B4"/>
    <w:rsid w:val="0067288C"/>
    <w:rsid w:val="00672A74"/>
    <w:rsid w:val="00672C51"/>
    <w:rsid w:val="00672D67"/>
    <w:rsid w:val="00672EA0"/>
    <w:rsid w:val="0067301C"/>
    <w:rsid w:val="00673108"/>
    <w:rsid w:val="006736BB"/>
    <w:rsid w:val="00673EAD"/>
    <w:rsid w:val="00673F7B"/>
    <w:rsid w:val="006741EF"/>
    <w:rsid w:val="00674947"/>
    <w:rsid w:val="00674D59"/>
    <w:rsid w:val="00675271"/>
    <w:rsid w:val="006754E5"/>
    <w:rsid w:val="006759ED"/>
    <w:rsid w:val="00675B90"/>
    <w:rsid w:val="00676020"/>
    <w:rsid w:val="0067688A"/>
    <w:rsid w:val="006768F7"/>
    <w:rsid w:val="006769A3"/>
    <w:rsid w:val="00676A50"/>
    <w:rsid w:val="00676B16"/>
    <w:rsid w:val="006775F3"/>
    <w:rsid w:val="0067788F"/>
    <w:rsid w:val="00677B73"/>
    <w:rsid w:val="00677BD1"/>
    <w:rsid w:val="00680058"/>
    <w:rsid w:val="006802D3"/>
    <w:rsid w:val="00680730"/>
    <w:rsid w:val="00680D18"/>
    <w:rsid w:val="00680EAE"/>
    <w:rsid w:val="0068196E"/>
    <w:rsid w:val="00681E67"/>
    <w:rsid w:val="00682DDB"/>
    <w:rsid w:val="00683172"/>
    <w:rsid w:val="0068338E"/>
    <w:rsid w:val="00683B3F"/>
    <w:rsid w:val="00683D6F"/>
    <w:rsid w:val="00684B11"/>
    <w:rsid w:val="00684BEF"/>
    <w:rsid w:val="00684D02"/>
    <w:rsid w:val="00684E81"/>
    <w:rsid w:val="006850FD"/>
    <w:rsid w:val="006854E3"/>
    <w:rsid w:val="0068594C"/>
    <w:rsid w:val="00685972"/>
    <w:rsid w:val="00685C54"/>
    <w:rsid w:val="00685DFE"/>
    <w:rsid w:val="00685E9A"/>
    <w:rsid w:val="006860E8"/>
    <w:rsid w:val="006863D7"/>
    <w:rsid w:val="0068688C"/>
    <w:rsid w:val="00686DD5"/>
    <w:rsid w:val="00686F48"/>
    <w:rsid w:val="00687030"/>
    <w:rsid w:val="0068705B"/>
    <w:rsid w:val="006872E0"/>
    <w:rsid w:val="0068754A"/>
    <w:rsid w:val="006875AD"/>
    <w:rsid w:val="00687AF7"/>
    <w:rsid w:val="006902CB"/>
    <w:rsid w:val="00690528"/>
    <w:rsid w:val="00690916"/>
    <w:rsid w:val="00690F72"/>
    <w:rsid w:val="00691732"/>
    <w:rsid w:val="00691FC0"/>
    <w:rsid w:val="00692422"/>
    <w:rsid w:val="006924CD"/>
    <w:rsid w:val="006927CD"/>
    <w:rsid w:val="00692F7A"/>
    <w:rsid w:val="006931F7"/>
    <w:rsid w:val="00693614"/>
    <w:rsid w:val="00693B66"/>
    <w:rsid w:val="00693C0D"/>
    <w:rsid w:val="00693CD3"/>
    <w:rsid w:val="0069414D"/>
    <w:rsid w:val="00694725"/>
    <w:rsid w:val="00694863"/>
    <w:rsid w:val="00694DB9"/>
    <w:rsid w:val="00694E67"/>
    <w:rsid w:val="0069535B"/>
    <w:rsid w:val="006954AA"/>
    <w:rsid w:val="006954B1"/>
    <w:rsid w:val="0069560C"/>
    <w:rsid w:val="00695E45"/>
    <w:rsid w:val="00696029"/>
    <w:rsid w:val="00696128"/>
    <w:rsid w:val="006961EA"/>
    <w:rsid w:val="00696324"/>
    <w:rsid w:val="00696631"/>
    <w:rsid w:val="006967B9"/>
    <w:rsid w:val="00696EAF"/>
    <w:rsid w:val="0069711E"/>
    <w:rsid w:val="0069716E"/>
    <w:rsid w:val="00697278"/>
    <w:rsid w:val="00697503"/>
    <w:rsid w:val="00697C25"/>
    <w:rsid w:val="00697D25"/>
    <w:rsid w:val="006A00A2"/>
    <w:rsid w:val="006A0352"/>
    <w:rsid w:val="006A07BC"/>
    <w:rsid w:val="006A0930"/>
    <w:rsid w:val="006A0C89"/>
    <w:rsid w:val="006A0F4E"/>
    <w:rsid w:val="006A0FBE"/>
    <w:rsid w:val="006A10B3"/>
    <w:rsid w:val="006A10F3"/>
    <w:rsid w:val="006A13DC"/>
    <w:rsid w:val="006A20D6"/>
    <w:rsid w:val="006A2636"/>
    <w:rsid w:val="006A289B"/>
    <w:rsid w:val="006A3151"/>
    <w:rsid w:val="006A339D"/>
    <w:rsid w:val="006A3609"/>
    <w:rsid w:val="006A426B"/>
    <w:rsid w:val="006A469C"/>
    <w:rsid w:val="006A4799"/>
    <w:rsid w:val="006A4AAB"/>
    <w:rsid w:val="006A4BC7"/>
    <w:rsid w:val="006A4BE4"/>
    <w:rsid w:val="006A4D38"/>
    <w:rsid w:val="006A4E67"/>
    <w:rsid w:val="006A5063"/>
    <w:rsid w:val="006A5968"/>
    <w:rsid w:val="006A5B12"/>
    <w:rsid w:val="006A5BBE"/>
    <w:rsid w:val="006A69E4"/>
    <w:rsid w:val="006A6BC3"/>
    <w:rsid w:val="006A6C2B"/>
    <w:rsid w:val="006A7035"/>
    <w:rsid w:val="006A78AF"/>
    <w:rsid w:val="006A7C42"/>
    <w:rsid w:val="006A7F60"/>
    <w:rsid w:val="006B0073"/>
    <w:rsid w:val="006B03FE"/>
    <w:rsid w:val="006B0735"/>
    <w:rsid w:val="006B1592"/>
    <w:rsid w:val="006B1BD3"/>
    <w:rsid w:val="006B1EE3"/>
    <w:rsid w:val="006B22F0"/>
    <w:rsid w:val="006B2464"/>
    <w:rsid w:val="006B24E0"/>
    <w:rsid w:val="006B2765"/>
    <w:rsid w:val="006B27AC"/>
    <w:rsid w:val="006B282F"/>
    <w:rsid w:val="006B2936"/>
    <w:rsid w:val="006B2B05"/>
    <w:rsid w:val="006B3157"/>
    <w:rsid w:val="006B324B"/>
    <w:rsid w:val="006B3307"/>
    <w:rsid w:val="006B34F2"/>
    <w:rsid w:val="006B3E4F"/>
    <w:rsid w:val="006B4E96"/>
    <w:rsid w:val="006B5174"/>
    <w:rsid w:val="006B52DA"/>
    <w:rsid w:val="006B530A"/>
    <w:rsid w:val="006B5403"/>
    <w:rsid w:val="006B577A"/>
    <w:rsid w:val="006B5B22"/>
    <w:rsid w:val="006B5B38"/>
    <w:rsid w:val="006B6090"/>
    <w:rsid w:val="006B6541"/>
    <w:rsid w:val="006B6575"/>
    <w:rsid w:val="006B6E62"/>
    <w:rsid w:val="006B775C"/>
    <w:rsid w:val="006B78C3"/>
    <w:rsid w:val="006B7D36"/>
    <w:rsid w:val="006B7E45"/>
    <w:rsid w:val="006C0328"/>
    <w:rsid w:val="006C05CB"/>
    <w:rsid w:val="006C0781"/>
    <w:rsid w:val="006C08C7"/>
    <w:rsid w:val="006C09AD"/>
    <w:rsid w:val="006C0B5A"/>
    <w:rsid w:val="006C0B9B"/>
    <w:rsid w:val="006C0C67"/>
    <w:rsid w:val="006C0D05"/>
    <w:rsid w:val="006C170D"/>
    <w:rsid w:val="006C18B2"/>
    <w:rsid w:val="006C1941"/>
    <w:rsid w:val="006C1981"/>
    <w:rsid w:val="006C1B55"/>
    <w:rsid w:val="006C1BBB"/>
    <w:rsid w:val="006C1D03"/>
    <w:rsid w:val="006C2049"/>
    <w:rsid w:val="006C21FB"/>
    <w:rsid w:val="006C2A9E"/>
    <w:rsid w:val="006C2BEB"/>
    <w:rsid w:val="006C2C27"/>
    <w:rsid w:val="006C2DE6"/>
    <w:rsid w:val="006C30B7"/>
    <w:rsid w:val="006C3225"/>
    <w:rsid w:val="006C3481"/>
    <w:rsid w:val="006C366A"/>
    <w:rsid w:val="006C38C2"/>
    <w:rsid w:val="006C3DBB"/>
    <w:rsid w:val="006C4257"/>
    <w:rsid w:val="006C42AB"/>
    <w:rsid w:val="006C4501"/>
    <w:rsid w:val="006C47C4"/>
    <w:rsid w:val="006C4959"/>
    <w:rsid w:val="006C4A07"/>
    <w:rsid w:val="006C4A55"/>
    <w:rsid w:val="006C504B"/>
    <w:rsid w:val="006C5076"/>
    <w:rsid w:val="006C5B1B"/>
    <w:rsid w:val="006C5DDA"/>
    <w:rsid w:val="006C603C"/>
    <w:rsid w:val="006C614D"/>
    <w:rsid w:val="006C6609"/>
    <w:rsid w:val="006C6722"/>
    <w:rsid w:val="006C672B"/>
    <w:rsid w:val="006C6B6A"/>
    <w:rsid w:val="006C6C33"/>
    <w:rsid w:val="006C6D84"/>
    <w:rsid w:val="006C6E58"/>
    <w:rsid w:val="006C6FB6"/>
    <w:rsid w:val="006C72EF"/>
    <w:rsid w:val="006C75AD"/>
    <w:rsid w:val="006C79D1"/>
    <w:rsid w:val="006C7CB3"/>
    <w:rsid w:val="006D0082"/>
    <w:rsid w:val="006D030D"/>
    <w:rsid w:val="006D1168"/>
    <w:rsid w:val="006D13BD"/>
    <w:rsid w:val="006D1AB7"/>
    <w:rsid w:val="006D1F0C"/>
    <w:rsid w:val="006D2163"/>
    <w:rsid w:val="006D2535"/>
    <w:rsid w:val="006D2654"/>
    <w:rsid w:val="006D27C3"/>
    <w:rsid w:val="006D31A8"/>
    <w:rsid w:val="006D395B"/>
    <w:rsid w:val="006D4181"/>
    <w:rsid w:val="006D432D"/>
    <w:rsid w:val="006D4333"/>
    <w:rsid w:val="006D4335"/>
    <w:rsid w:val="006D4879"/>
    <w:rsid w:val="006D4C04"/>
    <w:rsid w:val="006D4EFA"/>
    <w:rsid w:val="006D4F03"/>
    <w:rsid w:val="006D522C"/>
    <w:rsid w:val="006D5295"/>
    <w:rsid w:val="006D56B3"/>
    <w:rsid w:val="006D5F6D"/>
    <w:rsid w:val="006D6172"/>
    <w:rsid w:val="006D6194"/>
    <w:rsid w:val="006D6237"/>
    <w:rsid w:val="006D68DC"/>
    <w:rsid w:val="006D71BB"/>
    <w:rsid w:val="006D730D"/>
    <w:rsid w:val="006E00E7"/>
    <w:rsid w:val="006E0387"/>
    <w:rsid w:val="006E048D"/>
    <w:rsid w:val="006E0D01"/>
    <w:rsid w:val="006E145B"/>
    <w:rsid w:val="006E1581"/>
    <w:rsid w:val="006E1681"/>
    <w:rsid w:val="006E1891"/>
    <w:rsid w:val="006E19FC"/>
    <w:rsid w:val="006E1AF8"/>
    <w:rsid w:val="006E1C14"/>
    <w:rsid w:val="006E1DB4"/>
    <w:rsid w:val="006E2219"/>
    <w:rsid w:val="006E25B6"/>
    <w:rsid w:val="006E27AA"/>
    <w:rsid w:val="006E2A6E"/>
    <w:rsid w:val="006E2BDB"/>
    <w:rsid w:val="006E2C18"/>
    <w:rsid w:val="006E2CE6"/>
    <w:rsid w:val="006E2E72"/>
    <w:rsid w:val="006E33D9"/>
    <w:rsid w:val="006E35FC"/>
    <w:rsid w:val="006E3AC0"/>
    <w:rsid w:val="006E3B1F"/>
    <w:rsid w:val="006E400C"/>
    <w:rsid w:val="006E4212"/>
    <w:rsid w:val="006E508F"/>
    <w:rsid w:val="006E53F6"/>
    <w:rsid w:val="006E5785"/>
    <w:rsid w:val="006E6333"/>
    <w:rsid w:val="006E6418"/>
    <w:rsid w:val="006E6863"/>
    <w:rsid w:val="006E6AE7"/>
    <w:rsid w:val="006E6C88"/>
    <w:rsid w:val="006E6FD3"/>
    <w:rsid w:val="006E7596"/>
    <w:rsid w:val="006E7793"/>
    <w:rsid w:val="006E78AE"/>
    <w:rsid w:val="006E7D14"/>
    <w:rsid w:val="006E7DE8"/>
    <w:rsid w:val="006F008D"/>
    <w:rsid w:val="006F0123"/>
    <w:rsid w:val="006F05A5"/>
    <w:rsid w:val="006F06D0"/>
    <w:rsid w:val="006F084C"/>
    <w:rsid w:val="006F1047"/>
    <w:rsid w:val="006F1656"/>
    <w:rsid w:val="006F1C60"/>
    <w:rsid w:val="006F1C66"/>
    <w:rsid w:val="006F287B"/>
    <w:rsid w:val="006F29CC"/>
    <w:rsid w:val="006F2BDD"/>
    <w:rsid w:val="006F30A4"/>
    <w:rsid w:val="006F30BD"/>
    <w:rsid w:val="006F32A7"/>
    <w:rsid w:val="006F344A"/>
    <w:rsid w:val="006F3670"/>
    <w:rsid w:val="006F4A5D"/>
    <w:rsid w:val="006F4B97"/>
    <w:rsid w:val="006F541E"/>
    <w:rsid w:val="006F5753"/>
    <w:rsid w:val="006F58CB"/>
    <w:rsid w:val="006F59BD"/>
    <w:rsid w:val="006F6510"/>
    <w:rsid w:val="006F66C2"/>
    <w:rsid w:val="006F6A21"/>
    <w:rsid w:val="006F6EBE"/>
    <w:rsid w:val="006F70A7"/>
    <w:rsid w:val="006F7F2B"/>
    <w:rsid w:val="00700391"/>
    <w:rsid w:val="00700657"/>
    <w:rsid w:val="007006B0"/>
    <w:rsid w:val="0070088D"/>
    <w:rsid w:val="00700F5D"/>
    <w:rsid w:val="00701257"/>
    <w:rsid w:val="00701447"/>
    <w:rsid w:val="00701450"/>
    <w:rsid w:val="007015FF"/>
    <w:rsid w:val="00701788"/>
    <w:rsid w:val="00701988"/>
    <w:rsid w:val="00701B5D"/>
    <w:rsid w:val="00701D03"/>
    <w:rsid w:val="00701FF0"/>
    <w:rsid w:val="007020A8"/>
    <w:rsid w:val="007024D8"/>
    <w:rsid w:val="00702545"/>
    <w:rsid w:val="007027E5"/>
    <w:rsid w:val="00702F5C"/>
    <w:rsid w:val="007031C7"/>
    <w:rsid w:val="007034B0"/>
    <w:rsid w:val="007036D3"/>
    <w:rsid w:val="00703A16"/>
    <w:rsid w:val="00703FED"/>
    <w:rsid w:val="00704074"/>
    <w:rsid w:val="007042DB"/>
    <w:rsid w:val="00704400"/>
    <w:rsid w:val="007045F4"/>
    <w:rsid w:val="0070518D"/>
    <w:rsid w:val="00706413"/>
    <w:rsid w:val="0070671D"/>
    <w:rsid w:val="007067D6"/>
    <w:rsid w:val="00706AC3"/>
    <w:rsid w:val="00706C3F"/>
    <w:rsid w:val="00706D80"/>
    <w:rsid w:val="00707646"/>
    <w:rsid w:val="00707807"/>
    <w:rsid w:val="00707BA6"/>
    <w:rsid w:val="00710110"/>
    <w:rsid w:val="00710888"/>
    <w:rsid w:val="00711C3D"/>
    <w:rsid w:val="00711EA7"/>
    <w:rsid w:val="007122A1"/>
    <w:rsid w:val="007123DD"/>
    <w:rsid w:val="00712963"/>
    <w:rsid w:val="00712E92"/>
    <w:rsid w:val="0071303F"/>
    <w:rsid w:val="00713420"/>
    <w:rsid w:val="0071368A"/>
    <w:rsid w:val="00713EBA"/>
    <w:rsid w:val="0071409D"/>
    <w:rsid w:val="007143BC"/>
    <w:rsid w:val="00714834"/>
    <w:rsid w:val="007148C6"/>
    <w:rsid w:val="00714926"/>
    <w:rsid w:val="00714F20"/>
    <w:rsid w:val="007151D4"/>
    <w:rsid w:val="0071555D"/>
    <w:rsid w:val="007155BA"/>
    <w:rsid w:val="007156D7"/>
    <w:rsid w:val="007160FF"/>
    <w:rsid w:val="007174ED"/>
    <w:rsid w:val="0071761E"/>
    <w:rsid w:val="0071766F"/>
    <w:rsid w:val="00717D17"/>
    <w:rsid w:val="00720B0F"/>
    <w:rsid w:val="00720C2A"/>
    <w:rsid w:val="00721016"/>
    <w:rsid w:val="0072131E"/>
    <w:rsid w:val="007216DE"/>
    <w:rsid w:val="007218ED"/>
    <w:rsid w:val="00721B25"/>
    <w:rsid w:val="007224E5"/>
    <w:rsid w:val="00722928"/>
    <w:rsid w:val="00722BBB"/>
    <w:rsid w:val="00722E65"/>
    <w:rsid w:val="007235B9"/>
    <w:rsid w:val="007235EE"/>
    <w:rsid w:val="00723A1D"/>
    <w:rsid w:val="007243F0"/>
    <w:rsid w:val="0072440B"/>
    <w:rsid w:val="007244AF"/>
    <w:rsid w:val="00724FCC"/>
    <w:rsid w:val="00725390"/>
    <w:rsid w:val="00725692"/>
    <w:rsid w:val="0072614E"/>
    <w:rsid w:val="00726626"/>
    <w:rsid w:val="007268F4"/>
    <w:rsid w:val="00726B29"/>
    <w:rsid w:val="00726B94"/>
    <w:rsid w:val="007271B7"/>
    <w:rsid w:val="00727366"/>
    <w:rsid w:val="0072775E"/>
    <w:rsid w:val="00727AC5"/>
    <w:rsid w:val="00727E58"/>
    <w:rsid w:val="00727F57"/>
    <w:rsid w:val="00727FA5"/>
    <w:rsid w:val="007304E2"/>
    <w:rsid w:val="00730762"/>
    <w:rsid w:val="00730A27"/>
    <w:rsid w:val="00730EA0"/>
    <w:rsid w:val="007311C3"/>
    <w:rsid w:val="007312BF"/>
    <w:rsid w:val="007314CA"/>
    <w:rsid w:val="00731576"/>
    <w:rsid w:val="00731B02"/>
    <w:rsid w:val="00731BD9"/>
    <w:rsid w:val="00731C03"/>
    <w:rsid w:val="00732235"/>
    <w:rsid w:val="007323BE"/>
    <w:rsid w:val="00732921"/>
    <w:rsid w:val="00732B1C"/>
    <w:rsid w:val="0073372E"/>
    <w:rsid w:val="00734036"/>
    <w:rsid w:val="0073435D"/>
    <w:rsid w:val="00734795"/>
    <w:rsid w:val="00734937"/>
    <w:rsid w:val="00734CE0"/>
    <w:rsid w:val="00734F0D"/>
    <w:rsid w:val="00734F99"/>
    <w:rsid w:val="00735698"/>
    <w:rsid w:val="007359FC"/>
    <w:rsid w:val="00735EB4"/>
    <w:rsid w:val="007361A8"/>
    <w:rsid w:val="00736470"/>
    <w:rsid w:val="007364F1"/>
    <w:rsid w:val="007366E7"/>
    <w:rsid w:val="00736BC2"/>
    <w:rsid w:val="00736E32"/>
    <w:rsid w:val="00736F1B"/>
    <w:rsid w:val="00737109"/>
    <w:rsid w:val="00737183"/>
    <w:rsid w:val="007375F0"/>
    <w:rsid w:val="007375F4"/>
    <w:rsid w:val="00737623"/>
    <w:rsid w:val="00737A2C"/>
    <w:rsid w:val="00737AFF"/>
    <w:rsid w:val="00737CF1"/>
    <w:rsid w:val="007406A0"/>
    <w:rsid w:val="007406C3"/>
    <w:rsid w:val="00740772"/>
    <w:rsid w:val="00740C6B"/>
    <w:rsid w:val="007411B0"/>
    <w:rsid w:val="00741423"/>
    <w:rsid w:val="00741434"/>
    <w:rsid w:val="00741467"/>
    <w:rsid w:val="007415F4"/>
    <w:rsid w:val="00741CAA"/>
    <w:rsid w:val="007420D3"/>
    <w:rsid w:val="007421C1"/>
    <w:rsid w:val="00742260"/>
    <w:rsid w:val="007423BF"/>
    <w:rsid w:val="00742531"/>
    <w:rsid w:val="00742C34"/>
    <w:rsid w:val="00742C69"/>
    <w:rsid w:val="00743253"/>
    <w:rsid w:val="007433BA"/>
    <w:rsid w:val="007433F1"/>
    <w:rsid w:val="00743B0D"/>
    <w:rsid w:val="00743D9F"/>
    <w:rsid w:val="0074401E"/>
    <w:rsid w:val="00744492"/>
    <w:rsid w:val="00744596"/>
    <w:rsid w:val="00744F7A"/>
    <w:rsid w:val="007450DC"/>
    <w:rsid w:val="00745278"/>
    <w:rsid w:val="007452F0"/>
    <w:rsid w:val="0074531C"/>
    <w:rsid w:val="0074532E"/>
    <w:rsid w:val="00745746"/>
    <w:rsid w:val="007459AB"/>
    <w:rsid w:val="00745AC9"/>
    <w:rsid w:val="00745E15"/>
    <w:rsid w:val="00745F06"/>
    <w:rsid w:val="007461AF"/>
    <w:rsid w:val="007461E7"/>
    <w:rsid w:val="007462B6"/>
    <w:rsid w:val="0074690A"/>
    <w:rsid w:val="00746E3C"/>
    <w:rsid w:val="00747792"/>
    <w:rsid w:val="00747EE9"/>
    <w:rsid w:val="00747F0E"/>
    <w:rsid w:val="007504DF"/>
    <w:rsid w:val="0075098B"/>
    <w:rsid w:val="00750E82"/>
    <w:rsid w:val="007513F6"/>
    <w:rsid w:val="00751407"/>
    <w:rsid w:val="00751CB1"/>
    <w:rsid w:val="00751DD4"/>
    <w:rsid w:val="0075222A"/>
    <w:rsid w:val="00753756"/>
    <w:rsid w:val="00753E98"/>
    <w:rsid w:val="0075419F"/>
    <w:rsid w:val="00754625"/>
    <w:rsid w:val="007548D6"/>
    <w:rsid w:val="00754C1D"/>
    <w:rsid w:val="0075500E"/>
    <w:rsid w:val="007553B6"/>
    <w:rsid w:val="007558CA"/>
    <w:rsid w:val="00755A3F"/>
    <w:rsid w:val="00755C21"/>
    <w:rsid w:val="00756840"/>
    <w:rsid w:val="00756BF1"/>
    <w:rsid w:val="00756C7E"/>
    <w:rsid w:val="00756FB2"/>
    <w:rsid w:val="007577FF"/>
    <w:rsid w:val="00757897"/>
    <w:rsid w:val="007609F3"/>
    <w:rsid w:val="00760B38"/>
    <w:rsid w:val="00760B59"/>
    <w:rsid w:val="00760C01"/>
    <w:rsid w:val="007610D6"/>
    <w:rsid w:val="0076157F"/>
    <w:rsid w:val="007619F7"/>
    <w:rsid w:val="00761A04"/>
    <w:rsid w:val="00761F0A"/>
    <w:rsid w:val="00762522"/>
    <w:rsid w:val="00762A95"/>
    <w:rsid w:val="00762EAF"/>
    <w:rsid w:val="00763254"/>
    <w:rsid w:val="0076390C"/>
    <w:rsid w:val="00763D92"/>
    <w:rsid w:val="00763DFD"/>
    <w:rsid w:val="0076408A"/>
    <w:rsid w:val="007645F4"/>
    <w:rsid w:val="00764A15"/>
    <w:rsid w:val="00765101"/>
    <w:rsid w:val="007653DC"/>
    <w:rsid w:val="007655B1"/>
    <w:rsid w:val="007655D5"/>
    <w:rsid w:val="00766135"/>
    <w:rsid w:val="00766388"/>
    <w:rsid w:val="00766708"/>
    <w:rsid w:val="00766877"/>
    <w:rsid w:val="00766CD3"/>
    <w:rsid w:val="00766D9B"/>
    <w:rsid w:val="00767C93"/>
    <w:rsid w:val="00770B80"/>
    <w:rsid w:val="00771849"/>
    <w:rsid w:val="00771AF6"/>
    <w:rsid w:val="00771F3B"/>
    <w:rsid w:val="007723AF"/>
    <w:rsid w:val="007724B4"/>
    <w:rsid w:val="00772701"/>
    <w:rsid w:val="00772885"/>
    <w:rsid w:val="00772D4B"/>
    <w:rsid w:val="00772E05"/>
    <w:rsid w:val="00772E14"/>
    <w:rsid w:val="0077304E"/>
    <w:rsid w:val="00773413"/>
    <w:rsid w:val="007736BF"/>
    <w:rsid w:val="007738E8"/>
    <w:rsid w:val="00773A5D"/>
    <w:rsid w:val="00773AA5"/>
    <w:rsid w:val="00773B35"/>
    <w:rsid w:val="00773F26"/>
    <w:rsid w:val="00773F72"/>
    <w:rsid w:val="0077438C"/>
    <w:rsid w:val="00774F9B"/>
    <w:rsid w:val="0077500A"/>
    <w:rsid w:val="007754A1"/>
    <w:rsid w:val="00775F00"/>
    <w:rsid w:val="0077673E"/>
    <w:rsid w:val="007769C6"/>
    <w:rsid w:val="007769DC"/>
    <w:rsid w:val="00776A4F"/>
    <w:rsid w:val="00776EFB"/>
    <w:rsid w:val="00776F38"/>
    <w:rsid w:val="0077706A"/>
    <w:rsid w:val="00777B06"/>
    <w:rsid w:val="00780224"/>
    <w:rsid w:val="00780258"/>
    <w:rsid w:val="00780D6E"/>
    <w:rsid w:val="00780FCC"/>
    <w:rsid w:val="00781151"/>
    <w:rsid w:val="00781A9D"/>
    <w:rsid w:val="00781FBA"/>
    <w:rsid w:val="00782336"/>
    <w:rsid w:val="00782930"/>
    <w:rsid w:val="0078294E"/>
    <w:rsid w:val="00782EAA"/>
    <w:rsid w:val="007832C4"/>
    <w:rsid w:val="00783409"/>
    <w:rsid w:val="00783438"/>
    <w:rsid w:val="007836D6"/>
    <w:rsid w:val="00783E87"/>
    <w:rsid w:val="00784568"/>
    <w:rsid w:val="007846F1"/>
    <w:rsid w:val="007847C7"/>
    <w:rsid w:val="007848CD"/>
    <w:rsid w:val="00784CF7"/>
    <w:rsid w:val="00785644"/>
    <w:rsid w:val="007856B2"/>
    <w:rsid w:val="00785858"/>
    <w:rsid w:val="00785AE1"/>
    <w:rsid w:val="00786889"/>
    <w:rsid w:val="00786F7A"/>
    <w:rsid w:val="00787198"/>
    <w:rsid w:val="00787600"/>
    <w:rsid w:val="007878A1"/>
    <w:rsid w:val="00787E51"/>
    <w:rsid w:val="0079034B"/>
    <w:rsid w:val="007909B2"/>
    <w:rsid w:val="00791322"/>
    <w:rsid w:val="00791403"/>
    <w:rsid w:val="0079188E"/>
    <w:rsid w:val="00791C9C"/>
    <w:rsid w:val="007921A5"/>
    <w:rsid w:val="00792309"/>
    <w:rsid w:val="00792C00"/>
    <w:rsid w:val="00793C2A"/>
    <w:rsid w:val="00793E2A"/>
    <w:rsid w:val="00794087"/>
    <w:rsid w:val="00794169"/>
    <w:rsid w:val="0079418A"/>
    <w:rsid w:val="007943E8"/>
    <w:rsid w:val="0079472A"/>
    <w:rsid w:val="007948EE"/>
    <w:rsid w:val="00794A00"/>
    <w:rsid w:val="00794C47"/>
    <w:rsid w:val="00794FFD"/>
    <w:rsid w:val="00795297"/>
    <w:rsid w:val="00795908"/>
    <w:rsid w:val="00795A52"/>
    <w:rsid w:val="007961C3"/>
    <w:rsid w:val="007967CB"/>
    <w:rsid w:val="00796A9D"/>
    <w:rsid w:val="00796CAE"/>
    <w:rsid w:val="00796DE1"/>
    <w:rsid w:val="0079760A"/>
    <w:rsid w:val="00797881"/>
    <w:rsid w:val="00797B41"/>
    <w:rsid w:val="00797B54"/>
    <w:rsid w:val="00797CC1"/>
    <w:rsid w:val="007A0550"/>
    <w:rsid w:val="007A092D"/>
    <w:rsid w:val="007A0B0D"/>
    <w:rsid w:val="007A0B7B"/>
    <w:rsid w:val="007A10C1"/>
    <w:rsid w:val="007A133F"/>
    <w:rsid w:val="007A1370"/>
    <w:rsid w:val="007A1433"/>
    <w:rsid w:val="007A198A"/>
    <w:rsid w:val="007A1CB4"/>
    <w:rsid w:val="007A2E4A"/>
    <w:rsid w:val="007A2EA6"/>
    <w:rsid w:val="007A2EDB"/>
    <w:rsid w:val="007A2FCE"/>
    <w:rsid w:val="007A3265"/>
    <w:rsid w:val="007A32B6"/>
    <w:rsid w:val="007A33B0"/>
    <w:rsid w:val="007A36E5"/>
    <w:rsid w:val="007A3A90"/>
    <w:rsid w:val="007A3B15"/>
    <w:rsid w:val="007A3CFF"/>
    <w:rsid w:val="007A3E1F"/>
    <w:rsid w:val="007A433B"/>
    <w:rsid w:val="007A4410"/>
    <w:rsid w:val="007A4894"/>
    <w:rsid w:val="007A489C"/>
    <w:rsid w:val="007A4D6D"/>
    <w:rsid w:val="007A50A9"/>
    <w:rsid w:val="007A5A3B"/>
    <w:rsid w:val="007A5B98"/>
    <w:rsid w:val="007A5CD6"/>
    <w:rsid w:val="007A6A73"/>
    <w:rsid w:val="007A6E3B"/>
    <w:rsid w:val="007A709A"/>
    <w:rsid w:val="007A7689"/>
    <w:rsid w:val="007A7C5C"/>
    <w:rsid w:val="007A7F3A"/>
    <w:rsid w:val="007B00D2"/>
    <w:rsid w:val="007B054D"/>
    <w:rsid w:val="007B085D"/>
    <w:rsid w:val="007B0940"/>
    <w:rsid w:val="007B0B8E"/>
    <w:rsid w:val="007B18C9"/>
    <w:rsid w:val="007B2480"/>
    <w:rsid w:val="007B2B9C"/>
    <w:rsid w:val="007B2DFE"/>
    <w:rsid w:val="007B2E2A"/>
    <w:rsid w:val="007B2EB8"/>
    <w:rsid w:val="007B3107"/>
    <w:rsid w:val="007B3365"/>
    <w:rsid w:val="007B35E7"/>
    <w:rsid w:val="007B36D6"/>
    <w:rsid w:val="007B394A"/>
    <w:rsid w:val="007B397C"/>
    <w:rsid w:val="007B42DE"/>
    <w:rsid w:val="007B43DC"/>
    <w:rsid w:val="007B480D"/>
    <w:rsid w:val="007B4F5D"/>
    <w:rsid w:val="007B5025"/>
    <w:rsid w:val="007B5385"/>
    <w:rsid w:val="007B5504"/>
    <w:rsid w:val="007B5DFD"/>
    <w:rsid w:val="007B6869"/>
    <w:rsid w:val="007B6987"/>
    <w:rsid w:val="007B7071"/>
    <w:rsid w:val="007B7243"/>
    <w:rsid w:val="007B7343"/>
    <w:rsid w:val="007B78DF"/>
    <w:rsid w:val="007B7E1E"/>
    <w:rsid w:val="007C0F7A"/>
    <w:rsid w:val="007C11F3"/>
    <w:rsid w:val="007C1313"/>
    <w:rsid w:val="007C18EA"/>
    <w:rsid w:val="007C1C2C"/>
    <w:rsid w:val="007C1F29"/>
    <w:rsid w:val="007C214B"/>
    <w:rsid w:val="007C2A61"/>
    <w:rsid w:val="007C2F07"/>
    <w:rsid w:val="007C3084"/>
    <w:rsid w:val="007C34B8"/>
    <w:rsid w:val="007C455E"/>
    <w:rsid w:val="007C47B5"/>
    <w:rsid w:val="007C4AD6"/>
    <w:rsid w:val="007C4D36"/>
    <w:rsid w:val="007C4D91"/>
    <w:rsid w:val="007C4DC7"/>
    <w:rsid w:val="007C5300"/>
    <w:rsid w:val="007C5682"/>
    <w:rsid w:val="007C57FE"/>
    <w:rsid w:val="007C5DBB"/>
    <w:rsid w:val="007C711F"/>
    <w:rsid w:val="007C7196"/>
    <w:rsid w:val="007C794E"/>
    <w:rsid w:val="007C7F24"/>
    <w:rsid w:val="007D0750"/>
    <w:rsid w:val="007D100A"/>
    <w:rsid w:val="007D1A1A"/>
    <w:rsid w:val="007D1B15"/>
    <w:rsid w:val="007D1B92"/>
    <w:rsid w:val="007D1D5C"/>
    <w:rsid w:val="007D2087"/>
    <w:rsid w:val="007D2222"/>
    <w:rsid w:val="007D2F68"/>
    <w:rsid w:val="007D3958"/>
    <w:rsid w:val="007D3C7C"/>
    <w:rsid w:val="007D4343"/>
    <w:rsid w:val="007D4518"/>
    <w:rsid w:val="007D453A"/>
    <w:rsid w:val="007D4625"/>
    <w:rsid w:val="007D4731"/>
    <w:rsid w:val="007D495A"/>
    <w:rsid w:val="007D49CB"/>
    <w:rsid w:val="007D5A88"/>
    <w:rsid w:val="007D5CED"/>
    <w:rsid w:val="007D6214"/>
    <w:rsid w:val="007D65D0"/>
    <w:rsid w:val="007D6607"/>
    <w:rsid w:val="007D6DCE"/>
    <w:rsid w:val="007D701E"/>
    <w:rsid w:val="007D72E7"/>
    <w:rsid w:val="007D738F"/>
    <w:rsid w:val="007D746E"/>
    <w:rsid w:val="007D7779"/>
    <w:rsid w:val="007E066B"/>
    <w:rsid w:val="007E0673"/>
    <w:rsid w:val="007E0A1B"/>
    <w:rsid w:val="007E0BA3"/>
    <w:rsid w:val="007E0D10"/>
    <w:rsid w:val="007E13FF"/>
    <w:rsid w:val="007E1533"/>
    <w:rsid w:val="007E25CB"/>
    <w:rsid w:val="007E2976"/>
    <w:rsid w:val="007E2DF9"/>
    <w:rsid w:val="007E325F"/>
    <w:rsid w:val="007E3E08"/>
    <w:rsid w:val="007E42DF"/>
    <w:rsid w:val="007E5061"/>
    <w:rsid w:val="007E52AF"/>
    <w:rsid w:val="007E575D"/>
    <w:rsid w:val="007E5BB7"/>
    <w:rsid w:val="007E5C0E"/>
    <w:rsid w:val="007E5C58"/>
    <w:rsid w:val="007E670B"/>
    <w:rsid w:val="007E69C0"/>
    <w:rsid w:val="007E6CD1"/>
    <w:rsid w:val="007E6DB8"/>
    <w:rsid w:val="007E787A"/>
    <w:rsid w:val="007E7E08"/>
    <w:rsid w:val="007F05AA"/>
    <w:rsid w:val="007F064D"/>
    <w:rsid w:val="007F1380"/>
    <w:rsid w:val="007F1852"/>
    <w:rsid w:val="007F1A55"/>
    <w:rsid w:val="007F1A6A"/>
    <w:rsid w:val="007F1DA1"/>
    <w:rsid w:val="007F1F40"/>
    <w:rsid w:val="007F200A"/>
    <w:rsid w:val="007F2391"/>
    <w:rsid w:val="007F2446"/>
    <w:rsid w:val="007F2719"/>
    <w:rsid w:val="007F27EC"/>
    <w:rsid w:val="007F283D"/>
    <w:rsid w:val="007F3AAF"/>
    <w:rsid w:val="007F3B94"/>
    <w:rsid w:val="007F3BE6"/>
    <w:rsid w:val="007F3DE4"/>
    <w:rsid w:val="007F426A"/>
    <w:rsid w:val="007F459E"/>
    <w:rsid w:val="007F4A2F"/>
    <w:rsid w:val="007F4A44"/>
    <w:rsid w:val="007F4D31"/>
    <w:rsid w:val="007F5625"/>
    <w:rsid w:val="007F5973"/>
    <w:rsid w:val="007F5B2F"/>
    <w:rsid w:val="007F6680"/>
    <w:rsid w:val="007F699A"/>
    <w:rsid w:val="007F6AE5"/>
    <w:rsid w:val="007F6B79"/>
    <w:rsid w:val="007F6CCA"/>
    <w:rsid w:val="007F700D"/>
    <w:rsid w:val="007F7260"/>
    <w:rsid w:val="007F73B0"/>
    <w:rsid w:val="007F772E"/>
    <w:rsid w:val="007F7AD0"/>
    <w:rsid w:val="008002EB"/>
    <w:rsid w:val="0080069D"/>
    <w:rsid w:val="00800DB1"/>
    <w:rsid w:val="008011F8"/>
    <w:rsid w:val="0080188A"/>
    <w:rsid w:val="00801B8E"/>
    <w:rsid w:val="00801D0A"/>
    <w:rsid w:val="00801E15"/>
    <w:rsid w:val="00802D5D"/>
    <w:rsid w:val="008039CC"/>
    <w:rsid w:val="00803A6B"/>
    <w:rsid w:val="0080408F"/>
    <w:rsid w:val="00804186"/>
    <w:rsid w:val="0080448F"/>
    <w:rsid w:val="00804766"/>
    <w:rsid w:val="0080580A"/>
    <w:rsid w:val="008058E3"/>
    <w:rsid w:val="00805905"/>
    <w:rsid w:val="00805DEF"/>
    <w:rsid w:val="00805F61"/>
    <w:rsid w:val="00806161"/>
    <w:rsid w:val="008063D9"/>
    <w:rsid w:val="00806518"/>
    <w:rsid w:val="008067C1"/>
    <w:rsid w:val="008070B1"/>
    <w:rsid w:val="008071D3"/>
    <w:rsid w:val="00807FE2"/>
    <w:rsid w:val="008103FE"/>
    <w:rsid w:val="008106E3"/>
    <w:rsid w:val="008106F7"/>
    <w:rsid w:val="00810AF0"/>
    <w:rsid w:val="008110D4"/>
    <w:rsid w:val="008111A6"/>
    <w:rsid w:val="00811767"/>
    <w:rsid w:val="008125FB"/>
    <w:rsid w:val="00812905"/>
    <w:rsid w:val="00812A7B"/>
    <w:rsid w:val="00812B42"/>
    <w:rsid w:val="00812C98"/>
    <w:rsid w:val="008131BA"/>
    <w:rsid w:val="0081343C"/>
    <w:rsid w:val="0081380F"/>
    <w:rsid w:val="00813F28"/>
    <w:rsid w:val="008142B6"/>
    <w:rsid w:val="00814893"/>
    <w:rsid w:val="00814ACD"/>
    <w:rsid w:val="00814AE3"/>
    <w:rsid w:val="00814C18"/>
    <w:rsid w:val="00815506"/>
    <w:rsid w:val="0081580D"/>
    <w:rsid w:val="00815972"/>
    <w:rsid w:val="00815F12"/>
    <w:rsid w:val="00816205"/>
    <w:rsid w:val="00816208"/>
    <w:rsid w:val="00816744"/>
    <w:rsid w:val="00816936"/>
    <w:rsid w:val="00817790"/>
    <w:rsid w:val="00817BF4"/>
    <w:rsid w:val="00817F69"/>
    <w:rsid w:val="00817FF4"/>
    <w:rsid w:val="00820A29"/>
    <w:rsid w:val="00820B34"/>
    <w:rsid w:val="00820BD0"/>
    <w:rsid w:val="0082109A"/>
    <w:rsid w:val="00821356"/>
    <w:rsid w:val="00821375"/>
    <w:rsid w:val="008222A9"/>
    <w:rsid w:val="00822A7A"/>
    <w:rsid w:val="00822BAD"/>
    <w:rsid w:val="0082318D"/>
    <w:rsid w:val="0082353E"/>
    <w:rsid w:val="008239D5"/>
    <w:rsid w:val="0082446F"/>
    <w:rsid w:val="00824715"/>
    <w:rsid w:val="00824737"/>
    <w:rsid w:val="00824831"/>
    <w:rsid w:val="008248C3"/>
    <w:rsid w:val="00824DD4"/>
    <w:rsid w:val="0082514E"/>
    <w:rsid w:val="00825303"/>
    <w:rsid w:val="008253A7"/>
    <w:rsid w:val="008253EF"/>
    <w:rsid w:val="00825D9A"/>
    <w:rsid w:val="00826997"/>
    <w:rsid w:val="0082719D"/>
    <w:rsid w:val="00827820"/>
    <w:rsid w:val="00830004"/>
    <w:rsid w:val="00830140"/>
    <w:rsid w:val="008309E9"/>
    <w:rsid w:val="00830FF9"/>
    <w:rsid w:val="0083134D"/>
    <w:rsid w:val="008313A4"/>
    <w:rsid w:val="00831A76"/>
    <w:rsid w:val="00831C85"/>
    <w:rsid w:val="00831CC9"/>
    <w:rsid w:val="008323C4"/>
    <w:rsid w:val="00832469"/>
    <w:rsid w:val="008325F3"/>
    <w:rsid w:val="00832847"/>
    <w:rsid w:val="00832B14"/>
    <w:rsid w:val="00833172"/>
    <w:rsid w:val="0083322D"/>
    <w:rsid w:val="0083331C"/>
    <w:rsid w:val="008333CB"/>
    <w:rsid w:val="008335D9"/>
    <w:rsid w:val="00833754"/>
    <w:rsid w:val="00833D59"/>
    <w:rsid w:val="00833DD1"/>
    <w:rsid w:val="00834190"/>
    <w:rsid w:val="0083426D"/>
    <w:rsid w:val="008348E9"/>
    <w:rsid w:val="00834A99"/>
    <w:rsid w:val="00834BFF"/>
    <w:rsid w:val="00835193"/>
    <w:rsid w:val="00835220"/>
    <w:rsid w:val="008354CB"/>
    <w:rsid w:val="00835508"/>
    <w:rsid w:val="00835710"/>
    <w:rsid w:val="00835F42"/>
    <w:rsid w:val="008363DE"/>
    <w:rsid w:val="00836551"/>
    <w:rsid w:val="00836917"/>
    <w:rsid w:val="00836CCF"/>
    <w:rsid w:val="008374ED"/>
    <w:rsid w:val="008379CE"/>
    <w:rsid w:val="00840DD9"/>
    <w:rsid w:val="00840ED2"/>
    <w:rsid w:val="008413FB"/>
    <w:rsid w:val="00841DC3"/>
    <w:rsid w:val="00842555"/>
    <w:rsid w:val="008429DD"/>
    <w:rsid w:val="00842C10"/>
    <w:rsid w:val="00842D7F"/>
    <w:rsid w:val="008430CD"/>
    <w:rsid w:val="0084392E"/>
    <w:rsid w:val="00843E70"/>
    <w:rsid w:val="00844190"/>
    <w:rsid w:val="00844263"/>
    <w:rsid w:val="00844668"/>
    <w:rsid w:val="00844926"/>
    <w:rsid w:val="00844ABA"/>
    <w:rsid w:val="00845321"/>
    <w:rsid w:val="00845842"/>
    <w:rsid w:val="00845997"/>
    <w:rsid w:val="00845AB7"/>
    <w:rsid w:val="00845C1B"/>
    <w:rsid w:val="008461A9"/>
    <w:rsid w:val="00846771"/>
    <w:rsid w:val="00846D43"/>
    <w:rsid w:val="00846E4F"/>
    <w:rsid w:val="00846F2C"/>
    <w:rsid w:val="00846F55"/>
    <w:rsid w:val="00847FB4"/>
    <w:rsid w:val="00850126"/>
    <w:rsid w:val="00850EA7"/>
    <w:rsid w:val="00850F5A"/>
    <w:rsid w:val="0085125C"/>
    <w:rsid w:val="00851D5D"/>
    <w:rsid w:val="00851EE6"/>
    <w:rsid w:val="00851F0B"/>
    <w:rsid w:val="0085243D"/>
    <w:rsid w:val="008527B7"/>
    <w:rsid w:val="00852890"/>
    <w:rsid w:val="00852A15"/>
    <w:rsid w:val="00852C16"/>
    <w:rsid w:val="00852F33"/>
    <w:rsid w:val="00853B1D"/>
    <w:rsid w:val="00853B9A"/>
    <w:rsid w:val="008545AD"/>
    <w:rsid w:val="00854782"/>
    <w:rsid w:val="008547C3"/>
    <w:rsid w:val="00854B1C"/>
    <w:rsid w:val="008552B4"/>
    <w:rsid w:val="00855571"/>
    <w:rsid w:val="00855667"/>
    <w:rsid w:val="0085570A"/>
    <w:rsid w:val="008559C7"/>
    <w:rsid w:val="00855A61"/>
    <w:rsid w:val="00855F23"/>
    <w:rsid w:val="00855F8D"/>
    <w:rsid w:val="00856220"/>
    <w:rsid w:val="00856289"/>
    <w:rsid w:val="0085635F"/>
    <w:rsid w:val="008563E2"/>
    <w:rsid w:val="00856465"/>
    <w:rsid w:val="00856BBC"/>
    <w:rsid w:val="0085735E"/>
    <w:rsid w:val="00857B6E"/>
    <w:rsid w:val="00860961"/>
    <w:rsid w:val="00860998"/>
    <w:rsid w:val="00860F51"/>
    <w:rsid w:val="008610AC"/>
    <w:rsid w:val="00861433"/>
    <w:rsid w:val="00861D7D"/>
    <w:rsid w:val="00862849"/>
    <w:rsid w:val="00862923"/>
    <w:rsid w:val="008630B1"/>
    <w:rsid w:val="008631A0"/>
    <w:rsid w:val="0086320E"/>
    <w:rsid w:val="008632DB"/>
    <w:rsid w:val="00863653"/>
    <w:rsid w:val="00863714"/>
    <w:rsid w:val="00863B74"/>
    <w:rsid w:val="00864121"/>
    <w:rsid w:val="00864286"/>
    <w:rsid w:val="00866013"/>
    <w:rsid w:val="00866500"/>
    <w:rsid w:val="008665B3"/>
    <w:rsid w:val="00866604"/>
    <w:rsid w:val="00866877"/>
    <w:rsid w:val="008670AF"/>
    <w:rsid w:val="00867F35"/>
    <w:rsid w:val="00867FE4"/>
    <w:rsid w:val="008700A8"/>
    <w:rsid w:val="00870826"/>
    <w:rsid w:val="00870932"/>
    <w:rsid w:val="00870C69"/>
    <w:rsid w:val="00870DB9"/>
    <w:rsid w:val="008710E3"/>
    <w:rsid w:val="00871326"/>
    <w:rsid w:val="00871763"/>
    <w:rsid w:val="00871822"/>
    <w:rsid w:val="008718CF"/>
    <w:rsid w:val="00872075"/>
    <w:rsid w:val="00872956"/>
    <w:rsid w:val="00872AFE"/>
    <w:rsid w:val="00872C01"/>
    <w:rsid w:val="00872E0D"/>
    <w:rsid w:val="00873088"/>
    <w:rsid w:val="0087318F"/>
    <w:rsid w:val="0087365E"/>
    <w:rsid w:val="00873873"/>
    <w:rsid w:val="00873ED2"/>
    <w:rsid w:val="00873F9A"/>
    <w:rsid w:val="00874016"/>
    <w:rsid w:val="00874036"/>
    <w:rsid w:val="00874E12"/>
    <w:rsid w:val="00874FD5"/>
    <w:rsid w:val="00875086"/>
    <w:rsid w:val="00875579"/>
    <w:rsid w:val="008755EB"/>
    <w:rsid w:val="00875DE5"/>
    <w:rsid w:val="00875FF5"/>
    <w:rsid w:val="00876440"/>
    <w:rsid w:val="008765D8"/>
    <w:rsid w:val="00876BC6"/>
    <w:rsid w:val="00876BFB"/>
    <w:rsid w:val="00876DB1"/>
    <w:rsid w:val="008770D9"/>
    <w:rsid w:val="00877166"/>
    <w:rsid w:val="0087717E"/>
    <w:rsid w:val="0087737D"/>
    <w:rsid w:val="008777CC"/>
    <w:rsid w:val="0087793C"/>
    <w:rsid w:val="008779F0"/>
    <w:rsid w:val="00877EDA"/>
    <w:rsid w:val="00880099"/>
    <w:rsid w:val="0088058C"/>
    <w:rsid w:val="00880ADC"/>
    <w:rsid w:val="00880C82"/>
    <w:rsid w:val="00880D18"/>
    <w:rsid w:val="00880D34"/>
    <w:rsid w:val="0088178A"/>
    <w:rsid w:val="008819B8"/>
    <w:rsid w:val="00881E90"/>
    <w:rsid w:val="00881FF2"/>
    <w:rsid w:val="00882502"/>
    <w:rsid w:val="00882587"/>
    <w:rsid w:val="008825FD"/>
    <w:rsid w:val="0088263D"/>
    <w:rsid w:val="00882FE8"/>
    <w:rsid w:val="008830C5"/>
    <w:rsid w:val="00883269"/>
    <w:rsid w:val="00883469"/>
    <w:rsid w:val="0088374D"/>
    <w:rsid w:val="00883B99"/>
    <w:rsid w:val="00883C9D"/>
    <w:rsid w:val="008841FC"/>
    <w:rsid w:val="008844F5"/>
    <w:rsid w:val="00884765"/>
    <w:rsid w:val="00884CD4"/>
    <w:rsid w:val="0088541B"/>
    <w:rsid w:val="008854DF"/>
    <w:rsid w:val="00886D9E"/>
    <w:rsid w:val="008872B6"/>
    <w:rsid w:val="00887610"/>
    <w:rsid w:val="0088770B"/>
    <w:rsid w:val="00890217"/>
    <w:rsid w:val="00890727"/>
    <w:rsid w:val="00890B7D"/>
    <w:rsid w:val="00890C46"/>
    <w:rsid w:val="008910CF"/>
    <w:rsid w:val="00891AC0"/>
    <w:rsid w:val="00891B78"/>
    <w:rsid w:val="00891D4E"/>
    <w:rsid w:val="0089201E"/>
    <w:rsid w:val="00892CC3"/>
    <w:rsid w:val="008937DE"/>
    <w:rsid w:val="00893E17"/>
    <w:rsid w:val="0089409B"/>
    <w:rsid w:val="008940DB"/>
    <w:rsid w:val="00894352"/>
    <w:rsid w:val="0089449F"/>
    <w:rsid w:val="008945ED"/>
    <w:rsid w:val="00895121"/>
    <w:rsid w:val="008951DB"/>
    <w:rsid w:val="00895645"/>
    <w:rsid w:val="0089574D"/>
    <w:rsid w:val="00896534"/>
    <w:rsid w:val="00896B14"/>
    <w:rsid w:val="00896FA0"/>
    <w:rsid w:val="00897229"/>
    <w:rsid w:val="00897D33"/>
    <w:rsid w:val="008A06C3"/>
    <w:rsid w:val="008A0952"/>
    <w:rsid w:val="008A0EF9"/>
    <w:rsid w:val="008A1085"/>
    <w:rsid w:val="008A1816"/>
    <w:rsid w:val="008A239D"/>
    <w:rsid w:val="008A23A8"/>
    <w:rsid w:val="008A2A73"/>
    <w:rsid w:val="008A2D6B"/>
    <w:rsid w:val="008A33A2"/>
    <w:rsid w:val="008A357C"/>
    <w:rsid w:val="008A38E7"/>
    <w:rsid w:val="008A3E95"/>
    <w:rsid w:val="008A4B43"/>
    <w:rsid w:val="008A4EA5"/>
    <w:rsid w:val="008A57F2"/>
    <w:rsid w:val="008A5E2B"/>
    <w:rsid w:val="008A6458"/>
    <w:rsid w:val="008A6837"/>
    <w:rsid w:val="008A683B"/>
    <w:rsid w:val="008A68B9"/>
    <w:rsid w:val="008A6BB7"/>
    <w:rsid w:val="008A6BE5"/>
    <w:rsid w:val="008A7AC3"/>
    <w:rsid w:val="008A7B92"/>
    <w:rsid w:val="008B0201"/>
    <w:rsid w:val="008B0442"/>
    <w:rsid w:val="008B0705"/>
    <w:rsid w:val="008B0AF9"/>
    <w:rsid w:val="008B0C8D"/>
    <w:rsid w:val="008B0D7F"/>
    <w:rsid w:val="008B14E1"/>
    <w:rsid w:val="008B1798"/>
    <w:rsid w:val="008B1829"/>
    <w:rsid w:val="008B1F4B"/>
    <w:rsid w:val="008B2156"/>
    <w:rsid w:val="008B25E2"/>
    <w:rsid w:val="008B288C"/>
    <w:rsid w:val="008B2B3B"/>
    <w:rsid w:val="008B3852"/>
    <w:rsid w:val="008B3895"/>
    <w:rsid w:val="008B38E1"/>
    <w:rsid w:val="008B45BB"/>
    <w:rsid w:val="008B4608"/>
    <w:rsid w:val="008B4728"/>
    <w:rsid w:val="008B4FF6"/>
    <w:rsid w:val="008B5789"/>
    <w:rsid w:val="008B59D3"/>
    <w:rsid w:val="008B5C91"/>
    <w:rsid w:val="008B5D4E"/>
    <w:rsid w:val="008B5D78"/>
    <w:rsid w:val="008B5FF8"/>
    <w:rsid w:val="008B61D1"/>
    <w:rsid w:val="008B6269"/>
    <w:rsid w:val="008B6548"/>
    <w:rsid w:val="008B6A87"/>
    <w:rsid w:val="008B7093"/>
    <w:rsid w:val="008B796B"/>
    <w:rsid w:val="008C0104"/>
    <w:rsid w:val="008C03DD"/>
    <w:rsid w:val="008C07F3"/>
    <w:rsid w:val="008C0BDA"/>
    <w:rsid w:val="008C1306"/>
    <w:rsid w:val="008C186D"/>
    <w:rsid w:val="008C1BC8"/>
    <w:rsid w:val="008C1E1E"/>
    <w:rsid w:val="008C1F75"/>
    <w:rsid w:val="008C236B"/>
    <w:rsid w:val="008C241B"/>
    <w:rsid w:val="008C2DA7"/>
    <w:rsid w:val="008C374B"/>
    <w:rsid w:val="008C38CB"/>
    <w:rsid w:val="008C3A48"/>
    <w:rsid w:val="008C3E07"/>
    <w:rsid w:val="008C41E9"/>
    <w:rsid w:val="008C43EB"/>
    <w:rsid w:val="008C450F"/>
    <w:rsid w:val="008C4969"/>
    <w:rsid w:val="008C5293"/>
    <w:rsid w:val="008C5721"/>
    <w:rsid w:val="008C58AC"/>
    <w:rsid w:val="008C6076"/>
    <w:rsid w:val="008C616B"/>
    <w:rsid w:val="008C639F"/>
    <w:rsid w:val="008C63BC"/>
    <w:rsid w:val="008C688D"/>
    <w:rsid w:val="008C72D5"/>
    <w:rsid w:val="008C7AAC"/>
    <w:rsid w:val="008C7C78"/>
    <w:rsid w:val="008C7CDE"/>
    <w:rsid w:val="008C7E94"/>
    <w:rsid w:val="008D034F"/>
    <w:rsid w:val="008D06A7"/>
    <w:rsid w:val="008D0DDD"/>
    <w:rsid w:val="008D0E4F"/>
    <w:rsid w:val="008D100F"/>
    <w:rsid w:val="008D105F"/>
    <w:rsid w:val="008D1484"/>
    <w:rsid w:val="008D1F88"/>
    <w:rsid w:val="008D2365"/>
    <w:rsid w:val="008D290A"/>
    <w:rsid w:val="008D2978"/>
    <w:rsid w:val="008D2A9D"/>
    <w:rsid w:val="008D2D6E"/>
    <w:rsid w:val="008D394E"/>
    <w:rsid w:val="008D3998"/>
    <w:rsid w:val="008D39E8"/>
    <w:rsid w:val="008D3AD4"/>
    <w:rsid w:val="008D3B30"/>
    <w:rsid w:val="008D4346"/>
    <w:rsid w:val="008D438D"/>
    <w:rsid w:val="008D4407"/>
    <w:rsid w:val="008D455B"/>
    <w:rsid w:val="008D496C"/>
    <w:rsid w:val="008D4D19"/>
    <w:rsid w:val="008D5A9A"/>
    <w:rsid w:val="008D5C3D"/>
    <w:rsid w:val="008D5C87"/>
    <w:rsid w:val="008D609A"/>
    <w:rsid w:val="008D6563"/>
    <w:rsid w:val="008D6692"/>
    <w:rsid w:val="008D6B12"/>
    <w:rsid w:val="008D6B58"/>
    <w:rsid w:val="008D6E89"/>
    <w:rsid w:val="008D715A"/>
    <w:rsid w:val="008D71BA"/>
    <w:rsid w:val="008D7847"/>
    <w:rsid w:val="008D7CE8"/>
    <w:rsid w:val="008D7D10"/>
    <w:rsid w:val="008D7D9D"/>
    <w:rsid w:val="008D7EE2"/>
    <w:rsid w:val="008D7FA7"/>
    <w:rsid w:val="008E01AA"/>
    <w:rsid w:val="008E059D"/>
    <w:rsid w:val="008E07E5"/>
    <w:rsid w:val="008E0B51"/>
    <w:rsid w:val="008E1107"/>
    <w:rsid w:val="008E1314"/>
    <w:rsid w:val="008E1408"/>
    <w:rsid w:val="008E1995"/>
    <w:rsid w:val="008E1E9D"/>
    <w:rsid w:val="008E2C1A"/>
    <w:rsid w:val="008E2C8D"/>
    <w:rsid w:val="008E2F83"/>
    <w:rsid w:val="008E3024"/>
    <w:rsid w:val="008E30AC"/>
    <w:rsid w:val="008E3835"/>
    <w:rsid w:val="008E3D77"/>
    <w:rsid w:val="008E429A"/>
    <w:rsid w:val="008E4A6B"/>
    <w:rsid w:val="008E4A88"/>
    <w:rsid w:val="008E5046"/>
    <w:rsid w:val="008E564F"/>
    <w:rsid w:val="008E5769"/>
    <w:rsid w:val="008E5FAC"/>
    <w:rsid w:val="008E6064"/>
    <w:rsid w:val="008E6344"/>
    <w:rsid w:val="008E6606"/>
    <w:rsid w:val="008E6E9F"/>
    <w:rsid w:val="008E704D"/>
    <w:rsid w:val="008E74DA"/>
    <w:rsid w:val="008E7F70"/>
    <w:rsid w:val="008F01AF"/>
    <w:rsid w:val="008F0B46"/>
    <w:rsid w:val="008F0D71"/>
    <w:rsid w:val="008F0DCD"/>
    <w:rsid w:val="008F1B56"/>
    <w:rsid w:val="008F1C48"/>
    <w:rsid w:val="008F1F7E"/>
    <w:rsid w:val="008F20B3"/>
    <w:rsid w:val="008F25B3"/>
    <w:rsid w:val="008F2DF7"/>
    <w:rsid w:val="008F3B46"/>
    <w:rsid w:val="008F4CC7"/>
    <w:rsid w:val="008F4D06"/>
    <w:rsid w:val="008F50AE"/>
    <w:rsid w:val="008F528D"/>
    <w:rsid w:val="008F5401"/>
    <w:rsid w:val="008F5862"/>
    <w:rsid w:val="008F5FD5"/>
    <w:rsid w:val="008F60D5"/>
    <w:rsid w:val="008F62E3"/>
    <w:rsid w:val="008F746B"/>
    <w:rsid w:val="008F7D43"/>
    <w:rsid w:val="0090030E"/>
    <w:rsid w:val="00901013"/>
    <w:rsid w:val="00901463"/>
    <w:rsid w:val="0090185A"/>
    <w:rsid w:val="00901BAC"/>
    <w:rsid w:val="00901FFB"/>
    <w:rsid w:val="0090252A"/>
    <w:rsid w:val="009026B9"/>
    <w:rsid w:val="00902BCB"/>
    <w:rsid w:val="00903047"/>
    <w:rsid w:val="00903916"/>
    <w:rsid w:val="00903D68"/>
    <w:rsid w:val="00904173"/>
    <w:rsid w:val="00904599"/>
    <w:rsid w:val="00904739"/>
    <w:rsid w:val="009047F7"/>
    <w:rsid w:val="00904882"/>
    <w:rsid w:val="00904A15"/>
    <w:rsid w:val="00904AF3"/>
    <w:rsid w:val="00904B01"/>
    <w:rsid w:val="009053C8"/>
    <w:rsid w:val="00905965"/>
    <w:rsid w:val="00905AEF"/>
    <w:rsid w:val="00905BF2"/>
    <w:rsid w:val="0090615B"/>
    <w:rsid w:val="0090695B"/>
    <w:rsid w:val="00907021"/>
    <w:rsid w:val="009075C7"/>
    <w:rsid w:val="009079FD"/>
    <w:rsid w:val="00907AD7"/>
    <w:rsid w:val="00910588"/>
    <w:rsid w:val="009109D5"/>
    <w:rsid w:val="00910D26"/>
    <w:rsid w:val="00911352"/>
    <w:rsid w:val="00911367"/>
    <w:rsid w:val="00911DB3"/>
    <w:rsid w:val="009121EA"/>
    <w:rsid w:val="00912524"/>
    <w:rsid w:val="0091273B"/>
    <w:rsid w:val="00912CAC"/>
    <w:rsid w:val="009133E2"/>
    <w:rsid w:val="0091345F"/>
    <w:rsid w:val="009136F8"/>
    <w:rsid w:val="00913788"/>
    <w:rsid w:val="00913843"/>
    <w:rsid w:val="00914121"/>
    <w:rsid w:val="0091421E"/>
    <w:rsid w:val="009142FE"/>
    <w:rsid w:val="00914FD8"/>
    <w:rsid w:val="009163A0"/>
    <w:rsid w:val="00916598"/>
    <w:rsid w:val="00916DD3"/>
    <w:rsid w:val="00916EBD"/>
    <w:rsid w:val="009172BC"/>
    <w:rsid w:val="009176ED"/>
    <w:rsid w:val="00917B80"/>
    <w:rsid w:val="00917D17"/>
    <w:rsid w:val="0092023D"/>
    <w:rsid w:val="00920591"/>
    <w:rsid w:val="00920B58"/>
    <w:rsid w:val="00920D9C"/>
    <w:rsid w:val="0092124A"/>
    <w:rsid w:val="009213B4"/>
    <w:rsid w:val="009213B6"/>
    <w:rsid w:val="00921B32"/>
    <w:rsid w:val="00921F40"/>
    <w:rsid w:val="0092222E"/>
    <w:rsid w:val="00922386"/>
    <w:rsid w:val="00922F5D"/>
    <w:rsid w:val="00923500"/>
    <w:rsid w:val="009235C5"/>
    <w:rsid w:val="00923798"/>
    <w:rsid w:val="009238C3"/>
    <w:rsid w:val="009239E6"/>
    <w:rsid w:val="00923C71"/>
    <w:rsid w:val="009240F5"/>
    <w:rsid w:val="00924669"/>
    <w:rsid w:val="00924754"/>
    <w:rsid w:val="00924830"/>
    <w:rsid w:val="00924C5F"/>
    <w:rsid w:val="00924C76"/>
    <w:rsid w:val="00925299"/>
    <w:rsid w:val="00925419"/>
    <w:rsid w:val="00925816"/>
    <w:rsid w:val="00925894"/>
    <w:rsid w:val="009258B7"/>
    <w:rsid w:val="00925EEA"/>
    <w:rsid w:val="009261AE"/>
    <w:rsid w:val="0092680F"/>
    <w:rsid w:val="00926E17"/>
    <w:rsid w:val="00926E5F"/>
    <w:rsid w:val="00927470"/>
    <w:rsid w:val="00927643"/>
    <w:rsid w:val="009279B8"/>
    <w:rsid w:val="009279D3"/>
    <w:rsid w:val="009279F0"/>
    <w:rsid w:val="00927A47"/>
    <w:rsid w:val="009301DD"/>
    <w:rsid w:val="009323E8"/>
    <w:rsid w:val="00932634"/>
    <w:rsid w:val="0093278E"/>
    <w:rsid w:val="0093285F"/>
    <w:rsid w:val="00932900"/>
    <w:rsid w:val="009329E5"/>
    <w:rsid w:val="00932D52"/>
    <w:rsid w:val="0093323F"/>
    <w:rsid w:val="009334BD"/>
    <w:rsid w:val="00933D3D"/>
    <w:rsid w:val="00933F0A"/>
    <w:rsid w:val="00933FD0"/>
    <w:rsid w:val="00934085"/>
    <w:rsid w:val="00934588"/>
    <w:rsid w:val="00934BE3"/>
    <w:rsid w:val="00934EAF"/>
    <w:rsid w:val="00934F7A"/>
    <w:rsid w:val="0093507E"/>
    <w:rsid w:val="0093522D"/>
    <w:rsid w:val="00935471"/>
    <w:rsid w:val="0093583F"/>
    <w:rsid w:val="00935A1C"/>
    <w:rsid w:val="009364ED"/>
    <w:rsid w:val="009370C0"/>
    <w:rsid w:val="0093710B"/>
    <w:rsid w:val="0093710C"/>
    <w:rsid w:val="00937145"/>
    <w:rsid w:val="0093731C"/>
    <w:rsid w:val="0093759E"/>
    <w:rsid w:val="00937A80"/>
    <w:rsid w:val="00937ACF"/>
    <w:rsid w:val="00937FD0"/>
    <w:rsid w:val="009400A9"/>
    <w:rsid w:val="0094086A"/>
    <w:rsid w:val="00940B7C"/>
    <w:rsid w:val="00941CC5"/>
    <w:rsid w:val="009424C4"/>
    <w:rsid w:val="0094261A"/>
    <w:rsid w:val="00942A36"/>
    <w:rsid w:val="00942E70"/>
    <w:rsid w:val="00943141"/>
    <w:rsid w:val="009432D7"/>
    <w:rsid w:val="00943A28"/>
    <w:rsid w:val="00943CDB"/>
    <w:rsid w:val="009448A8"/>
    <w:rsid w:val="009449AF"/>
    <w:rsid w:val="00944C0E"/>
    <w:rsid w:val="009450C5"/>
    <w:rsid w:val="0094560D"/>
    <w:rsid w:val="009456E6"/>
    <w:rsid w:val="0094627C"/>
    <w:rsid w:val="00946745"/>
    <w:rsid w:val="00946859"/>
    <w:rsid w:val="00946C3E"/>
    <w:rsid w:val="00947156"/>
    <w:rsid w:val="009476AD"/>
    <w:rsid w:val="0095043C"/>
    <w:rsid w:val="00950451"/>
    <w:rsid w:val="009505F1"/>
    <w:rsid w:val="00950716"/>
    <w:rsid w:val="009507C8"/>
    <w:rsid w:val="00950A0F"/>
    <w:rsid w:val="00950E54"/>
    <w:rsid w:val="00951218"/>
    <w:rsid w:val="00951260"/>
    <w:rsid w:val="00951971"/>
    <w:rsid w:val="00951A10"/>
    <w:rsid w:val="00951D55"/>
    <w:rsid w:val="009521EA"/>
    <w:rsid w:val="0095226A"/>
    <w:rsid w:val="00952376"/>
    <w:rsid w:val="009524AB"/>
    <w:rsid w:val="00952B1B"/>
    <w:rsid w:val="00952C4D"/>
    <w:rsid w:val="00953534"/>
    <w:rsid w:val="009539F6"/>
    <w:rsid w:val="00953DE6"/>
    <w:rsid w:val="00954230"/>
    <w:rsid w:val="009546ED"/>
    <w:rsid w:val="00954ADE"/>
    <w:rsid w:val="00954B86"/>
    <w:rsid w:val="00954D52"/>
    <w:rsid w:val="00954DCB"/>
    <w:rsid w:val="0095514D"/>
    <w:rsid w:val="009551D6"/>
    <w:rsid w:val="009553AA"/>
    <w:rsid w:val="0095593C"/>
    <w:rsid w:val="00955C81"/>
    <w:rsid w:val="00955E8A"/>
    <w:rsid w:val="0095670D"/>
    <w:rsid w:val="00956A93"/>
    <w:rsid w:val="00956DB4"/>
    <w:rsid w:val="00956E52"/>
    <w:rsid w:val="00956EF3"/>
    <w:rsid w:val="00956F45"/>
    <w:rsid w:val="00957141"/>
    <w:rsid w:val="009573CE"/>
    <w:rsid w:val="00957451"/>
    <w:rsid w:val="00957470"/>
    <w:rsid w:val="00957532"/>
    <w:rsid w:val="009575DB"/>
    <w:rsid w:val="00957989"/>
    <w:rsid w:val="00957C36"/>
    <w:rsid w:val="00957F04"/>
    <w:rsid w:val="009602F9"/>
    <w:rsid w:val="00960471"/>
    <w:rsid w:val="00960B8B"/>
    <w:rsid w:val="00960DEF"/>
    <w:rsid w:val="00960DF7"/>
    <w:rsid w:val="00961065"/>
    <w:rsid w:val="0096144B"/>
    <w:rsid w:val="00961843"/>
    <w:rsid w:val="00961913"/>
    <w:rsid w:val="00961930"/>
    <w:rsid w:val="00961B77"/>
    <w:rsid w:val="00961BD9"/>
    <w:rsid w:val="00961D90"/>
    <w:rsid w:val="00962117"/>
    <w:rsid w:val="00962FF3"/>
    <w:rsid w:val="00963074"/>
    <w:rsid w:val="009633B8"/>
    <w:rsid w:val="0096381C"/>
    <w:rsid w:val="009638C7"/>
    <w:rsid w:val="00963FE7"/>
    <w:rsid w:val="0096414E"/>
    <w:rsid w:val="00964277"/>
    <w:rsid w:val="009644F7"/>
    <w:rsid w:val="0096497B"/>
    <w:rsid w:val="00965095"/>
    <w:rsid w:val="00965240"/>
    <w:rsid w:val="0096558F"/>
    <w:rsid w:val="009661A8"/>
    <w:rsid w:val="009661C5"/>
    <w:rsid w:val="009663F6"/>
    <w:rsid w:val="009664D1"/>
    <w:rsid w:val="00966549"/>
    <w:rsid w:val="00966998"/>
    <w:rsid w:val="00966A51"/>
    <w:rsid w:val="00967553"/>
    <w:rsid w:val="0096791C"/>
    <w:rsid w:val="0096797E"/>
    <w:rsid w:val="00970367"/>
    <w:rsid w:val="00970913"/>
    <w:rsid w:val="00970A56"/>
    <w:rsid w:val="00970B03"/>
    <w:rsid w:val="00970B45"/>
    <w:rsid w:val="00970D0D"/>
    <w:rsid w:val="00970F86"/>
    <w:rsid w:val="009714BC"/>
    <w:rsid w:val="00971661"/>
    <w:rsid w:val="009719C7"/>
    <w:rsid w:val="00972197"/>
    <w:rsid w:val="009724A9"/>
    <w:rsid w:val="009729A1"/>
    <w:rsid w:val="00972B2E"/>
    <w:rsid w:val="00972EBE"/>
    <w:rsid w:val="00973086"/>
    <w:rsid w:val="00973092"/>
    <w:rsid w:val="00973DCB"/>
    <w:rsid w:val="00974090"/>
    <w:rsid w:val="0097409F"/>
    <w:rsid w:val="00974780"/>
    <w:rsid w:val="0097504A"/>
    <w:rsid w:val="009751CF"/>
    <w:rsid w:val="009756CA"/>
    <w:rsid w:val="009758A1"/>
    <w:rsid w:val="00976345"/>
    <w:rsid w:val="00976534"/>
    <w:rsid w:val="00976A49"/>
    <w:rsid w:val="00976E0C"/>
    <w:rsid w:val="00976E7E"/>
    <w:rsid w:val="00977359"/>
    <w:rsid w:val="00977597"/>
    <w:rsid w:val="0097795E"/>
    <w:rsid w:val="00977B87"/>
    <w:rsid w:val="00977C1F"/>
    <w:rsid w:val="00980723"/>
    <w:rsid w:val="00980D20"/>
    <w:rsid w:val="00980D88"/>
    <w:rsid w:val="00980DFD"/>
    <w:rsid w:val="009818D4"/>
    <w:rsid w:val="00981A39"/>
    <w:rsid w:val="0098255C"/>
    <w:rsid w:val="009825A1"/>
    <w:rsid w:val="00982A94"/>
    <w:rsid w:val="00982F63"/>
    <w:rsid w:val="00983693"/>
    <w:rsid w:val="0098371C"/>
    <w:rsid w:val="009839AF"/>
    <w:rsid w:val="00984433"/>
    <w:rsid w:val="009844C9"/>
    <w:rsid w:val="00984560"/>
    <w:rsid w:val="00984765"/>
    <w:rsid w:val="00984B53"/>
    <w:rsid w:val="00984E24"/>
    <w:rsid w:val="00985002"/>
    <w:rsid w:val="009853D2"/>
    <w:rsid w:val="009858C6"/>
    <w:rsid w:val="009859B1"/>
    <w:rsid w:val="00985A91"/>
    <w:rsid w:val="00985C9F"/>
    <w:rsid w:val="00985DF7"/>
    <w:rsid w:val="0098607D"/>
    <w:rsid w:val="009862D7"/>
    <w:rsid w:val="00986308"/>
    <w:rsid w:val="0098644C"/>
    <w:rsid w:val="0098678C"/>
    <w:rsid w:val="00986793"/>
    <w:rsid w:val="00986F52"/>
    <w:rsid w:val="0098744C"/>
    <w:rsid w:val="0098758B"/>
    <w:rsid w:val="00987668"/>
    <w:rsid w:val="00987898"/>
    <w:rsid w:val="009879EA"/>
    <w:rsid w:val="00987D53"/>
    <w:rsid w:val="009902F6"/>
    <w:rsid w:val="0099043A"/>
    <w:rsid w:val="009906A2"/>
    <w:rsid w:val="009909C3"/>
    <w:rsid w:val="00990D4C"/>
    <w:rsid w:val="00990F81"/>
    <w:rsid w:val="0099105D"/>
    <w:rsid w:val="009917E9"/>
    <w:rsid w:val="009918D4"/>
    <w:rsid w:val="00991D70"/>
    <w:rsid w:val="0099217A"/>
    <w:rsid w:val="0099311D"/>
    <w:rsid w:val="009931EB"/>
    <w:rsid w:val="009932CF"/>
    <w:rsid w:val="00993685"/>
    <w:rsid w:val="00993737"/>
    <w:rsid w:val="00993A69"/>
    <w:rsid w:val="00993E90"/>
    <w:rsid w:val="00994058"/>
    <w:rsid w:val="0099426C"/>
    <w:rsid w:val="009945D0"/>
    <w:rsid w:val="00994884"/>
    <w:rsid w:val="00994FD0"/>
    <w:rsid w:val="00995172"/>
    <w:rsid w:val="00995207"/>
    <w:rsid w:val="00995363"/>
    <w:rsid w:val="00995A1D"/>
    <w:rsid w:val="00995B62"/>
    <w:rsid w:val="00995F90"/>
    <w:rsid w:val="00996433"/>
    <w:rsid w:val="00996495"/>
    <w:rsid w:val="00996583"/>
    <w:rsid w:val="009966C9"/>
    <w:rsid w:val="00996CD2"/>
    <w:rsid w:val="009971B2"/>
    <w:rsid w:val="00997DEF"/>
    <w:rsid w:val="009A068D"/>
    <w:rsid w:val="009A080A"/>
    <w:rsid w:val="009A0EEC"/>
    <w:rsid w:val="009A1342"/>
    <w:rsid w:val="009A1CFF"/>
    <w:rsid w:val="009A1F47"/>
    <w:rsid w:val="009A2090"/>
    <w:rsid w:val="009A22D3"/>
    <w:rsid w:val="009A28D1"/>
    <w:rsid w:val="009A29EE"/>
    <w:rsid w:val="009A2A58"/>
    <w:rsid w:val="009A2E11"/>
    <w:rsid w:val="009A3413"/>
    <w:rsid w:val="009A36FE"/>
    <w:rsid w:val="009A3B48"/>
    <w:rsid w:val="009A472F"/>
    <w:rsid w:val="009A5010"/>
    <w:rsid w:val="009A52B0"/>
    <w:rsid w:val="009A52B3"/>
    <w:rsid w:val="009A53C3"/>
    <w:rsid w:val="009A5A75"/>
    <w:rsid w:val="009A5CDF"/>
    <w:rsid w:val="009A6A4B"/>
    <w:rsid w:val="009A6FBD"/>
    <w:rsid w:val="009A736E"/>
    <w:rsid w:val="009A7542"/>
    <w:rsid w:val="009A7BBA"/>
    <w:rsid w:val="009A7C1B"/>
    <w:rsid w:val="009A7DD8"/>
    <w:rsid w:val="009A7EFF"/>
    <w:rsid w:val="009B01B3"/>
    <w:rsid w:val="009B046C"/>
    <w:rsid w:val="009B0B01"/>
    <w:rsid w:val="009B1BB8"/>
    <w:rsid w:val="009B1BD0"/>
    <w:rsid w:val="009B2349"/>
    <w:rsid w:val="009B2DFB"/>
    <w:rsid w:val="009B308A"/>
    <w:rsid w:val="009B346F"/>
    <w:rsid w:val="009B3B06"/>
    <w:rsid w:val="009B3B3A"/>
    <w:rsid w:val="009B3F51"/>
    <w:rsid w:val="009B3FB7"/>
    <w:rsid w:val="009B4238"/>
    <w:rsid w:val="009B4BEA"/>
    <w:rsid w:val="009B4C14"/>
    <w:rsid w:val="009B527F"/>
    <w:rsid w:val="009B5432"/>
    <w:rsid w:val="009B5993"/>
    <w:rsid w:val="009B5CAF"/>
    <w:rsid w:val="009B5D93"/>
    <w:rsid w:val="009B6746"/>
    <w:rsid w:val="009B6A05"/>
    <w:rsid w:val="009B7075"/>
    <w:rsid w:val="009B71D5"/>
    <w:rsid w:val="009B772F"/>
    <w:rsid w:val="009B7820"/>
    <w:rsid w:val="009C00EF"/>
    <w:rsid w:val="009C038D"/>
    <w:rsid w:val="009C0778"/>
    <w:rsid w:val="009C0B1D"/>
    <w:rsid w:val="009C0C9E"/>
    <w:rsid w:val="009C1A31"/>
    <w:rsid w:val="009C24AD"/>
    <w:rsid w:val="009C2BFD"/>
    <w:rsid w:val="009C2D58"/>
    <w:rsid w:val="009C2E8A"/>
    <w:rsid w:val="009C2F87"/>
    <w:rsid w:val="009C3000"/>
    <w:rsid w:val="009C4739"/>
    <w:rsid w:val="009C5312"/>
    <w:rsid w:val="009C5446"/>
    <w:rsid w:val="009C54BD"/>
    <w:rsid w:val="009C5969"/>
    <w:rsid w:val="009C6A31"/>
    <w:rsid w:val="009C6DF8"/>
    <w:rsid w:val="009C7834"/>
    <w:rsid w:val="009C796C"/>
    <w:rsid w:val="009C79E7"/>
    <w:rsid w:val="009C7CD9"/>
    <w:rsid w:val="009D0BD4"/>
    <w:rsid w:val="009D107C"/>
    <w:rsid w:val="009D17D9"/>
    <w:rsid w:val="009D18B7"/>
    <w:rsid w:val="009D1AA9"/>
    <w:rsid w:val="009D25C5"/>
    <w:rsid w:val="009D260B"/>
    <w:rsid w:val="009D26B5"/>
    <w:rsid w:val="009D2BC3"/>
    <w:rsid w:val="009D2C17"/>
    <w:rsid w:val="009D30C7"/>
    <w:rsid w:val="009D3BBF"/>
    <w:rsid w:val="009D409D"/>
    <w:rsid w:val="009D4945"/>
    <w:rsid w:val="009D4CAE"/>
    <w:rsid w:val="009D4E94"/>
    <w:rsid w:val="009D5325"/>
    <w:rsid w:val="009D554A"/>
    <w:rsid w:val="009D5B6D"/>
    <w:rsid w:val="009D5BFF"/>
    <w:rsid w:val="009D5FA1"/>
    <w:rsid w:val="009D6338"/>
    <w:rsid w:val="009D6B2C"/>
    <w:rsid w:val="009D6C3C"/>
    <w:rsid w:val="009D6F82"/>
    <w:rsid w:val="009D7749"/>
    <w:rsid w:val="009D79BC"/>
    <w:rsid w:val="009D7A0E"/>
    <w:rsid w:val="009D7F2A"/>
    <w:rsid w:val="009E009E"/>
    <w:rsid w:val="009E06AD"/>
    <w:rsid w:val="009E0ADF"/>
    <w:rsid w:val="009E0C26"/>
    <w:rsid w:val="009E0E45"/>
    <w:rsid w:val="009E1077"/>
    <w:rsid w:val="009E12DE"/>
    <w:rsid w:val="009E14C1"/>
    <w:rsid w:val="009E1E05"/>
    <w:rsid w:val="009E2036"/>
    <w:rsid w:val="009E22B1"/>
    <w:rsid w:val="009E23D8"/>
    <w:rsid w:val="009E2522"/>
    <w:rsid w:val="009E25C4"/>
    <w:rsid w:val="009E2F58"/>
    <w:rsid w:val="009E352B"/>
    <w:rsid w:val="009E364A"/>
    <w:rsid w:val="009E3813"/>
    <w:rsid w:val="009E388C"/>
    <w:rsid w:val="009E38F8"/>
    <w:rsid w:val="009E3BB0"/>
    <w:rsid w:val="009E3CA1"/>
    <w:rsid w:val="009E41C2"/>
    <w:rsid w:val="009E4A28"/>
    <w:rsid w:val="009E4A68"/>
    <w:rsid w:val="009E4F26"/>
    <w:rsid w:val="009E52B3"/>
    <w:rsid w:val="009E5377"/>
    <w:rsid w:val="009E5861"/>
    <w:rsid w:val="009E587B"/>
    <w:rsid w:val="009E5E94"/>
    <w:rsid w:val="009E66FA"/>
    <w:rsid w:val="009E67B2"/>
    <w:rsid w:val="009E67C8"/>
    <w:rsid w:val="009E67EF"/>
    <w:rsid w:val="009E6850"/>
    <w:rsid w:val="009E6F09"/>
    <w:rsid w:val="009E70D4"/>
    <w:rsid w:val="009E723C"/>
    <w:rsid w:val="009E7313"/>
    <w:rsid w:val="009E753D"/>
    <w:rsid w:val="009E7A5E"/>
    <w:rsid w:val="009F0513"/>
    <w:rsid w:val="009F071A"/>
    <w:rsid w:val="009F07A5"/>
    <w:rsid w:val="009F08CC"/>
    <w:rsid w:val="009F0D04"/>
    <w:rsid w:val="009F17BD"/>
    <w:rsid w:val="009F186D"/>
    <w:rsid w:val="009F18C4"/>
    <w:rsid w:val="009F1F36"/>
    <w:rsid w:val="009F26F4"/>
    <w:rsid w:val="009F2780"/>
    <w:rsid w:val="009F2941"/>
    <w:rsid w:val="009F2D64"/>
    <w:rsid w:val="009F2DCE"/>
    <w:rsid w:val="009F3526"/>
    <w:rsid w:val="009F38A9"/>
    <w:rsid w:val="009F3932"/>
    <w:rsid w:val="009F3F59"/>
    <w:rsid w:val="009F4074"/>
    <w:rsid w:val="009F4131"/>
    <w:rsid w:val="009F4334"/>
    <w:rsid w:val="009F433C"/>
    <w:rsid w:val="009F455F"/>
    <w:rsid w:val="009F4BF1"/>
    <w:rsid w:val="009F519B"/>
    <w:rsid w:val="009F5213"/>
    <w:rsid w:val="009F5573"/>
    <w:rsid w:val="009F5621"/>
    <w:rsid w:val="009F5A9B"/>
    <w:rsid w:val="009F5AF3"/>
    <w:rsid w:val="009F5DB1"/>
    <w:rsid w:val="009F5FBB"/>
    <w:rsid w:val="009F61B7"/>
    <w:rsid w:val="009F668B"/>
    <w:rsid w:val="009F6760"/>
    <w:rsid w:val="009F681D"/>
    <w:rsid w:val="009F6B20"/>
    <w:rsid w:val="009F6FF3"/>
    <w:rsid w:val="009F71BC"/>
    <w:rsid w:val="009F72AB"/>
    <w:rsid w:val="009F7925"/>
    <w:rsid w:val="00A000DA"/>
    <w:rsid w:val="00A004AD"/>
    <w:rsid w:val="00A00C3C"/>
    <w:rsid w:val="00A00D2A"/>
    <w:rsid w:val="00A0111A"/>
    <w:rsid w:val="00A01382"/>
    <w:rsid w:val="00A017ED"/>
    <w:rsid w:val="00A01917"/>
    <w:rsid w:val="00A01A89"/>
    <w:rsid w:val="00A01F92"/>
    <w:rsid w:val="00A01FE2"/>
    <w:rsid w:val="00A02553"/>
    <w:rsid w:val="00A0257C"/>
    <w:rsid w:val="00A02731"/>
    <w:rsid w:val="00A028AD"/>
    <w:rsid w:val="00A02BA1"/>
    <w:rsid w:val="00A02F14"/>
    <w:rsid w:val="00A02F37"/>
    <w:rsid w:val="00A031DD"/>
    <w:rsid w:val="00A03213"/>
    <w:rsid w:val="00A032F6"/>
    <w:rsid w:val="00A0369E"/>
    <w:rsid w:val="00A03978"/>
    <w:rsid w:val="00A03B69"/>
    <w:rsid w:val="00A040D4"/>
    <w:rsid w:val="00A0431F"/>
    <w:rsid w:val="00A0445C"/>
    <w:rsid w:val="00A04886"/>
    <w:rsid w:val="00A04B75"/>
    <w:rsid w:val="00A04E23"/>
    <w:rsid w:val="00A0505E"/>
    <w:rsid w:val="00A052ED"/>
    <w:rsid w:val="00A058B4"/>
    <w:rsid w:val="00A05A89"/>
    <w:rsid w:val="00A061A1"/>
    <w:rsid w:val="00A06D18"/>
    <w:rsid w:val="00A073EC"/>
    <w:rsid w:val="00A0768E"/>
    <w:rsid w:val="00A07D6D"/>
    <w:rsid w:val="00A07E36"/>
    <w:rsid w:val="00A101C0"/>
    <w:rsid w:val="00A10617"/>
    <w:rsid w:val="00A10796"/>
    <w:rsid w:val="00A10B58"/>
    <w:rsid w:val="00A10C41"/>
    <w:rsid w:val="00A11CBC"/>
    <w:rsid w:val="00A121AD"/>
    <w:rsid w:val="00A12363"/>
    <w:rsid w:val="00A12A02"/>
    <w:rsid w:val="00A12A63"/>
    <w:rsid w:val="00A12D2F"/>
    <w:rsid w:val="00A1306A"/>
    <w:rsid w:val="00A13676"/>
    <w:rsid w:val="00A1369B"/>
    <w:rsid w:val="00A136B6"/>
    <w:rsid w:val="00A13AB2"/>
    <w:rsid w:val="00A13B74"/>
    <w:rsid w:val="00A14530"/>
    <w:rsid w:val="00A1474B"/>
    <w:rsid w:val="00A149F8"/>
    <w:rsid w:val="00A14DED"/>
    <w:rsid w:val="00A1575F"/>
    <w:rsid w:val="00A15981"/>
    <w:rsid w:val="00A15C66"/>
    <w:rsid w:val="00A165F1"/>
    <w:rsid w:val="00A16774"/>
    <w:rsid w:val="00A16AE7"/>
    <w:rsid w:val="00A16AEC"/>
    <w:rsid w:val="00A16BD3"/>
    <w:rsid w:val="00A170AE"/>
    <w:rsid w:val="00A17290"/>
    <w:rsid w:val="00A17442"/>
    <w:rsid w:val="00A1772A"/>
    <w:rsid w:val="00A17B36"/>
    <w:rsid w:val="00A17C06"/>
    <w:rsid w:val="00A200F4"/>
    <w:rsid w:val="00A20ACB"/>
    <w:rsid w:val="00A20C94"/>
    <w:rsid w:val="00A20D65"/>
    <w:rsid w:val="00A21073"/>
    <w:rsid w:val="00A21771"/>
    <w:rsid w:val="00A21BAE"/>
    <w:rsid w:val="00A21EAF"/>
    <w:rsid w:val="00A21F0A"/>
    <w:rsid w:val="00A222F3"/>
    <w:rsid w:val="00A22B1A"/>
    <w:rsid w:val="00A22C72"/>
    <w:rsid w:val="00A22CDF"/>
    <w:rsid w:val="00A22D50"/>
    <w:rsid w:val="00A23117"/>
    <w:rsid w:val="00A236BA"/>
    <w:rsid w:val="00A238E9"/>
    <w:rsid w:val="00A23B48"/>
    <w:rsid w:val="00A23C8C"/>
    <w:rsid w:val="00A2403F"/>
    <w:rsid w:val="00A2446C"/>
    <w:rsid w:val="00A2464D"/>
    <w:rsid w:val="00A24E3F"/>
    <w:rsid w:val="00A251F3"/>
    <w:rsid w:val="00A25431"/>
    <w:rsid w:val="00A25B14"/>
    <w:rsid w:val="00A25D7A"/>
    <w:rsid w:val="00A25E5E"/>
    <w:rsid w:val="00A260B9"/>
    <w:rsid w:val="00A262DD"/>
    <w:rsid w:val="00A26388"/>
    <w:rsid w:val="00A2660D"/>
    <w:rsid w:val="00A266DB"/>
    <w:rsid w:val="00A26C4E"/>
    <w:rsid w:val="00A26D84"/>
    <w:rsid w:val="00A27384"/>
    <w:rsid w:val="00A3038B"/>
    <w:rsid w:val="00A3107E"/>
    <w:rsid w:val="00A31827"/>
    <w:rsid w:val="00A31B81"/>
    <w:rsid w:val="00A31FAE"/>
    <w:rsid w:val="00A3225D"/>
    <w:rsid w:val="00A32478"/>
    <w:rsid w:val="00A32627"/>
    <w:rsid w:val="00A32932"/>
    <w:rsid w:val="00A32C72"/>
    <w:rsid w:val="00A32FC5"/>
    <w:rsid w:val="00A3340B"/>
    <w:rsid w:val="00A33884"/>
    <w:rsid w:val="00A33A24"/>
    <w:rsid w:val="00A33C24"/>
    <w:rsid w:val="00A343D3"/>
    <w:rsid w:val="00A34627"/>
    <w:rsid w:val="00A34640"/>
    <w:rsid w:val="00A34ED1"/>
    <w:rsid w:val="00A34ED8"/>
    <w:rsid w:val="00A351AA"/>
    <w:rsid w:val="00A352C1"/>
    <w:rsid w:val="00A35564"/>
    <w:rsid w:val="00A36115"/>
    <w:rsid w:val="00A3616A"/>
    <w:rsid w:val="00A361C8"/>
    <w:rsid w:val="00A364EC"/>
    <w:rsid w:val="00A3684B"/>
    <w:rsid w:val="00A36EF3"/>
    <w:rsid w:val="00A3789B"/>
    <w:rsid w:val="00A37A3C"/>
    <w:rsid w:val="00A37DD7"/>
    <w:rsid w:val="00A400B7"/>
    <w:rsid w:val="00A40563"/>
    <w:rsid w:val="00A40733"/>
    <w:rsid w:val="00A4095E"/>
    <w:rsid w:val="00A40B10"/>
    <w:rsid w:val="00A40BC9"/>
    <w:rsid w:val="00A40EF6"/>
    <w:rsid w:val="00A41085"/>
    <w:rsid w:val="00A41166"/>
    <w:rsid w:val="00A4120A"/>
    <w:rsid w:val="00A416C6"/>
    <w:rsid w:val="00A417BE"/>
    <w:rsid w:val="00A41B92"/>
    <w:rsid w:val="00A41EC1"/>
    <w:rsid w:val="00A41F86"/>
    <w:rsid w:val="00A4232D"/>
    <w:rsid w:val="00A42536"/>
    <w:rsid w:val="00A42711"/>
    <w:rsid w:val="00A42E3D"/>
    <w:rsid w:val="00A43278"/>
    <w:rsid w:val="00A4390E"/>
    <w:rsid w:val="00A43D77"/>
    <w:rsid w:val="00A43EB5"/>
    <w:rsid w:val="00A440C8"/>
    <w:rsid w:val="00A44159"/>
    <w:rsid w:val="00A44186"/>
    <w:rsid w:val="00A445A6"/>
    <w:rsid w:val="00A44FC3"/>
    <w:rsid w:val="00A4503F"/>
    <w:rsid w:val="00A46109"/>
    <w:rsid w:val="00A465CF"/>
    <w:rsid w:val="00A4663A"/>
    <w:rsid w:val="00A46703"/>
    <w:rsid w:val="00A467A8"/>
    <w:rsid w:val="00A46A7D"/>
    <w:rsid w:val="00A46A7E"/>
    <w:rsid w:val="00A46C07"/>
    <w:rsid w:val="00A47176"/>
    <w:rsid w:val="00A47CA1"/>
    <w:rsid w:val="00A47EA3"/>
    <w:rsid w:val="00A502B2"/>
    <w:rsid w:val="00A503DE"/>
    <w:rsid w:val="00A5040A"/>
    <w:rsid w:val="00A505A6"/>
    <w:rsid w:val="00A50C55"/>
    <w:rsid w:val="00A50F8F"/>
    <w:rsid w:val="00A512DE"/>
    <w:rsid w:val="00A51385"/>
    <w:rsid w:val="00A517CD"/>
    <w:rsid w:val="00A5183A"/>
    <w:rsid w:val="00A51A08"/>
    <w:rsid w:val="00A51B53"/>
    <w:rsid w:val="00A51E12"/>
    <w:rsid w:val="00A522EF"/>
    <w:rsid w:val="00A52457"/>
    <w:rsid w:val="00A52CC7"/>
    <w:rsid w:val="00A52E45"/>
    <w:rsid w:val="00A531E7"/>
    <w:rsid w:val="00A536C9"/>
    <w:rsid w:val="00A537F2"/>
    <w:rsid w:val="00A53907"/>
    <w:rsid w:val="00A53B46"/>
    <w:rsid w:val="00A54000"/>
    <w:rsid w:val="00A54741"/>
    <w:rsid w:val="00A54E26"/>
    <w:rsid w:val="00A54F02"/>
    <w:rsid w:val="00A55088"/>
    <w:rsid w:val="00A55277"/>
    <w:rsid w:val="00A554F7"/>
    <w:rsid w:val="00A55BB0"/>
    <w:rsid w:val="00A56051"/>
    <w:rsid w:val="00A5625C"/>
    <w:rsid w:val="00A56777"/>
    <w:rsid w:val="00A569AE"/>
    <w:rsid w:val="00A56A3A"/>
    <w:rsid w:val="00A57336"/>
    <w:rsid w:val="00A57423"/>
    <w:rsid w:val="00A578EB"/>
    <w:rsid w:val="00A57A4E"/>
    <w:rsid w:val="00A6003D"/>
    <w:rsid w:val="00A60781"/>
    <w:rsid w:val="00A6088B"/>
    <w:rsid w:val="00A60C64"/>
    <w:rsid w:val="00A60CC4"/>
    <w:rsid w:val="00A61299"/>
    <w:rsid w:val="00A614A3"/>
    <w:rsid w:val="00A61B16"/>
    <w:rsid w:val="00A61EA8"/>
    <w:rsid w:val="00A622D8"/>
    <w:rsid w:val="00A62680"/>
    <w:rsid w:val="00A62757"/>
    <w:rsid w:val="00A62E3B"/>
    <w:rsid w:val="00A6339D"/>
    <w:rsid w:val="00A63CE4"/>
    <w:rsid w:val="00A63CFA"/>
    <w:rsid w:val="00A63E7D"/>
    <w:rsid w:val="00A63F78"/>
    <w:rsid w:val="00A64546"/>
    <w:rsid w:val="00A646A2"/>
    <w:rsid w:val="00A64800"/>
    <w:rsid w:val="00A649ED"/>
    <w:rsid w:val="00A64B98"/>
    <w:rsid w:val="00A6500C"/>
    <w:rsid w:val="00A6537A"/>
    <w:rsid w:val="00A657CA"/>
    <w:rsid w:val="00A6585B"/>
    <w:rsid w:val="00A6587D"/>
    <w:rsid w:val="00A65B6E"/>
    <w:rsid w:val="00A66023"/>
    <w:rsid w:val="00A660B0"/>
    <w:rsid w:val="00A66C32"/>
    <w:rsid w:val="00A66CE9"/>
    <w:rsid w:val="00A67101"/>
    <w:rsid w:val="00A671A0"/>
    <w:rsid w:val="00A67284"/>
    <w:rsid w:val="00A675E6"/>
    <w:rsid w:val="00A67819"/>
    <w:rsid w:val="00A67912"/>
    <w:rsid w:val="00A679C4"/>
    <w:rsid w:val="00A70166"/>
    <w:rsid w:val="00A70C94"/>
    <w:rsid w:val="00A71106"/>
    <w:rsid w:val="00A711F1"/>
    <w:rsid w:val="00A7133D"/>
    <w:rsid w:val="00A713B7"/>
    <w:rsid w:val="00A71D88"/>
    <w:rsid w:val="00A71FB8"/>
    <w:rsid w:val="00A725B1"/>
    <w:rsid w:val="00A728A4"/>
    <w:rsid w:val="00A729AA"/>
    <w:rsid w:val="00A7358A"/>
    <w:rsid w:val="00A736FB"/>
    <w:rsid w:val="00A7390C"/>
    <w:rsid w:val="00A73A70"/>
    <w:rsid w:val="00A73B98"/>
    <w:rsid w:val="00A73B9D"/>
    <w:rsid w:val="00A73C53"/>
    <w:rsid w:val="00A73EFE"/>
    <w:rsid w:val="00A741C3"/>
    <w:rsid w:val="00A743C0"/>
    <w:rsid w:val="00A745B3"/>
    <w:rsid w:val="00A74AD0"/>
    <w:rsid w:val="00A74B31"/>
    <w:rsid w:val="00A752B4"/>
    <w:rsid w:val="00A75350"/>
    <w:rsid w:val="00A75A11"/>
    <w:rsid w:val="00A76091"/>
    <w:rsid w:val="00A763D1"/>
    <w:rsid w:val="00A766E0"/>
    <w:rsid w:val="00A76BCB"/>
    <w:rsid w:val="00A77047"/>
    <w:rsid w:val="00A77084"/>
    <w:rsid w:val="00A7717D"/>
    <w:rsid w:val="00A7734A"/>
    <w:rsid w:val="00A77555"/>
    <w:rsid w:val="00A77735"/>
    <w:rsid w:val="00A7785D"/>
    <w:rsid w:val="00A77C2D"/>
    <w:rsid w:val="00A801DF"/>
    <w:rsid w:val="00A80342"/>
    <w:rsid w:val="00A80886"/>
    <w:rsid w:val="00A8107F"/>
    <w:rsid w:val="00A811C4"/>
    <w:rsid w:val="00A817EF"/>
    <w:rsid w:val="00A81902"/>
    <w:rsid w:val="00A822FC"/>
    <w:rsid w:val="00A8241B"/>
    <w:rsid w:val="00A825A4"/>
    <w:rsid w:val="00A8280C"/>
    <w:rsid w:val="00A82B1B"/>
    <w:rsid w:val="00A8303B"/>
    <w:rsid w:val="00A83292"/>
    <w:rsid w:val="00A83468"/>
    <w:rsid w:val="00A83CB6"/>
    <w:rsid w:val="00A840B8"/>
    <w:rsid w:val="00A841CE"/>
    <w:rsid w:val="00A846E4"/>
    <w:rsid w:val="00A849F1"/>
    <w:rsid w:val="00A85872"/>
    <w:rsid w:val="00A858C0"/>
    <w:rsid w:val="00A85AF1"/>
    <w:rsid w:val="00A85B0C"/>
    <w:rsid w:val="00A85C5F"/>
    <w:rsid w:val="00A85EC6"/>
    <w:rsid w:val="00A861A1"/>
    <w:rsid w:val="00A86301"/>
    <w:rsid w:val="00A86B92"/>
    <w:rsid w:val="00A86CD4"/>
    <w:rsid w:val="00A86D2D"/>
    <w:rsid w:val="00A87C48"/>
    <w:rsid w:val="00A87E14"/>
    <w:rsid w:val="00A90097"/>
    <w:rsid w:val="00A9073C"/>
    <w:rsid w:val="00A90DE3"/>
    <w:rsid w:val="00A90E2C"/>
    <w:rsid w:val="00A91714"/>
    <w:rsid w:val="00A9178A"/>
    <w:rsid w:val="00A91972"/>
    <w:rsid w:val="00A91BF5"/>
    <w:rsid w:val="00A91E8E"/>
    <w:rsid w:val="00A91F8A"/>
    <w:rsid w:val="00A9216E"/>
    <w:rsid w:val="00A925BA"/>
    <w:rsid w:val="00A92D49"/>
    <w:rsid w:val="00A92E1E"/>
    <w:rsid w:val="00A92FC6"/>
    <w:rsid w:val="00A9313E"/>
    <w:rsid w:val="00A9352B"/>
    <w:rsid w:val="00A935F9"/>
    <w:rsid w:val="00A936FC"/>
    <w:rsid w:val="00A93C16"/>
    <w:rsid w:val="00A93C94"/>
    <w:rsid w:val="00A93E69"/>
    <w:rsid w:val="00A94488"/>
    <w:rsid w:val="00A94BB4"/>
    <w:rsid w:val="00A94E6B"/>
    <w:rsid w:val="00A952D8"/>
    <w:rsid w:val="00A95BB0"/>
    <w:rsid w:val="00A95F71"/>
    <w:rsid w:val="00A96117"/>
    <w:rsid w:val="00A96377"/>
    <w:rsid w:val="00A96862"/>
    <w:rsid w:val="00A9688D"/>
    <w:rsid w:val="00A96A11"/>
    <w:rsid w:val="00A96F66"/>
    <w:rsid w:val="00A972A4"/>
    <w:rsid w:val="00A976C7"/>
    <w:rsid w:val="00A97760"/>
    <w:rsid w:val="00AA0499"/>
    <w:rsid w:val="00AA0B4A"/>
    <w:rsid w:val="00AA0D5A"/>
    <w:rsid w:val="00AA2667"/>
    <w:rsid w:val="00AA2D85"/>
    <w:rsid w:val="00AA31DF"/>
    <w:rsid w:val="00AA3500"/>
    <w:rsid w:val="00AA3A15"/>
    <w:rsid w:val="00AA3B71"/>
    <w:rsid w:val="00AA3C60"/>
    <w:rsid w:val="00AA3DD1"/>
    <w:rsid w:val="00AA3DF5"/>
    <w:rsid w:val="00AA406B"/>
    <w:rsid w:val="00AA41BF"/>
    <w:rsid w:val="00AA42CD"/>
    <w:rsid w:val="00AA4499"/>
    <w:rsid w:val="00AA4561"/>
    <w:rsid w:val="00AA4984"/>
    <w:rsid w:val="00AA506C"/>
    <w:rsid w:val="00AA5096"/>
    <w:rsid w:val="00AA50B3"/>
    <w:rsid w:val="00AA524E"/>
    <w:rsid w:val="00AA52B3"/>
    <w:rsid w:val="00AA5641"/>
    <w:rsid w:val="00AA5804"/>
    <w:rsid w:val="00AA599F"/>
    <w:rsid w:val="00AA641D"/>
    <w:rsid w:val="00AA6452"/>
    <w:rsid w:val="00AA682A"/>
    <w:rsid w:val="00AA6B00"/>
    <w:rsid w:val="00AA6D9A"/>
    <w:rsid w:val="00AA7195"/>
    <w:rsid w:val="00AA7235"/>
    <w:rsid w:val="00AA7345"/>
    <w:rsid w:val="00AA7E81"/>
    <w:rsid w:val="00AB0396"/>
    <w:rsid w:val="00AB0B2A"/>
    <w:rsid w:val="00AB0C28"/>
    <w:rsid w:val="00AB0C3C"/>
    <w:rsid w:val="00AB0C66"/>
    <w:rsid w:val="00AB0DE9"/>
    <w:rsid w:val="00AB0FC6"/>
    <w:rsid w:val="00AB114B"/>
    <w:rsid w:val="00AB1650"/>
    <w:rsid w:val="00AB2571"/>
    <w:rsid w:val="00AB2986"/>
    <w:rsid w:val="00AB2A49"/>
    <w:rsid w:val="00AB2CB8"/>
    <w:rsid w:val="00AB2E02"/>
    <w:rsid w:val="00AB3478"/>
    <w:rsid w:val="00AB34E2"/>
    <w:rsid w:val="00AB3688"/>
    <w:rsid w:val="00AB3CAA"/>
    <w:rsid w:val="00AB4220"/>
    <w:rsid w:val="00AB44F0"/>
    <w:rsid w:val="00AB4C66"/>
    <w:rsid w:val="00AB4F48"/>
    <w:rsid w:val="00AB53B1"/>
    <w:rsid w:val="00AB58FA"/>
    <w:rsid w:val="00AB5B8B"/>
    <w:rsid w:val="00AB5EDA"/>
    <w:rsid w:val="00AB6515"/>
    <w:rsid w:val="00AB6789"/>
    <w:rsid w:val="00AB67A8"/>
    <w:rsid w:val="00AB6DF7"/>
    <w:rsid w:val="00AB7265"/>
    <w:rsid w:val="00AB72A0"/>
    <w:rsid w:val="00AB731D"/>
    <w:rsid w:val="00AB7431"/>
    <w:rsid w:val="00AB74C8"/>
    <w:rsid w:val="00AB75B8"/>
    <w:rsid w:val="00AB7746"/>
    <w:rsid w:val="00AB79F3"/>
    <w:rsid w:val="00AB7CB0"/>
    <w:rsid w:val="00AC0037"/>
    <w:rsid w:val="00AC0133"/>
    <w:rsid w:val="00AC0422"/>
    <w:rsid w:val="00AC090B"/>
    <w:rsid w:val="00AC0DFA"/>
    <w:rsid w:val="00AC0EC3"/>
    <w:rsid w:val="00AC1770"/>
    <w:rsid w:val="00AC1A49"/>
    <w:rsid w:val="00AC1AE6"/>
    <w:rsid w:val="00AC2360"/>
    <w:rsid w:val="00AC2AFB"/>
    <w:rsid w:val="00AC2D60"/>
    <w:rsid w:val="00AC2F10"/>
    <w:rsid w:val="00AC3247"/>
    <w:rsid w:val="00AC3806"/>
    <w:rsid w:val="00AC387E"/>
    <w:rsid w:val="00AC3B39"/>
    <w:rsid w:val="00AC3C16"/>
    <w:rsid w:val="00AC3C1F"/>
    <w:rsid w:val="00AC41C9"/>
    <w:rsid w:val="00AC462C"/>
    <w:rsid w:val="00AC4891"/>
    <w:rsid w:val="00AC4B84"/>
    <w:rsid w:val="00AC544B"/>
    <w:rsid w:val="00AC59A4"/>
    <w:rsid w:val="00AC5B5B"/>
    <w:rsid w:val="00AC5F17"/>
    <w:rsid w:val="00AC60BC"/>
    <w:rsid w:val="00AC6DEE"/>
    <w:rsid w:val="00AC6EFA"/>
    <w:rsid w:val="00AC700B"/>
    <w:rsid w:val="00AC7082"/>
    <w:rsid w:val="00AC7245"/>
    <w:rsid w:val="00AC73D9"/>
    <w:rsid w:val="00AC769A"/>
    <w:rsid w:val="00AC7790"/>
    <w:rsid w:val="00AC7913"/>
    <w:rsid w:val="00AD0431"/>
    <w:rsid w:val="00AD07A5"/>
    <w:rsid w:val="00AD0C4E"/>
    <w:rsid w:val="00AD0FA0"/>
    <w:rsid w:val="00AD0FC8"/>
    <w:rsid w:val="00AD0FF9"/>
    <w:rsid w:val="00AD12A7"/>
    <w:rsid w:val="00AD17BB"/>
    <w:rsid w:val="00AD17D2"/>
    <w:rsid w:val="00AD1805"/>
    <w:rsid w:val="00AD1A2E"/>
    <w:rsid w:val="00AD1A9E"/>
    <w:rsid w:val="00AD1E1C"/>
    <w:rsid w:val="00AD213B"/>
    <w:rsid w:val="00AD21DD"/>
    <w:rsid w:val="00AD23A5"/>
    <w:rsid w:val="00AD2965"/>
    <w:rsid w:val="00AD2E7B"/>
    <w:rsid w:val="00AD2FD7"/>
    <w:rsid w:val="00AD30CD"/>
    <w:rsid w:val="00AD31E8"/>
    <w:rsid w:val="00AD3207"/>
    <w:rsid w:val="00AD32F2"/>
    <w:rsid w:val="00AD3305"/>
    <w:rsid w:val="00AD3445"/>
    <w:rsid w:val="00AD35C6"/>
    <w:rsid w:val="00AD3684"/>
    <w:rsid w:val="00AD369B"/>
    <w:rsid w:val="00AD36EC"/>
    <w:rsid w:val="00AD38AD"/>
    <w:rsid w:val="00AD38B5"/>
    <w:rsid w:val="00AD3DFA"/>
    <w:rsid w:val="00AD3E96"/>
    <w:rsid w:val="00AD40FC"/>
    <w:rsid w:val="00AD4368"/>
    <w:rsid w:val="00AD467D"/>
    <w:rsid w:val="00AD4966"/>
    <w:rsid w:val="00AD4ABB"/>
    <w:rsid w:val="00AD4F9D"/>
    <w:rsid w:val="00AD6296"/>
    <w:rsid w:val="00AD660D"/>
    <w:rsid w:val="00AD6619"/>
    <w:rsid w:val="00AD6D9C"/>
    <w:rsid w:val="00AD6F33"/>
    <w:rsid w:val="00AD7449"/>
    <w:rsid w:val="00AD7496"/>
    <w:rsid w:val="00AD76C8"/>
    <w:rsid w:val="00AD7B71"/>
    <w:rsid w:val="00AD7DD5"/>
    <w:rsid w:val="00AD7ED4"/>
    <w:rsid w:val="00AE0448"/>
    <w:rsid w:val="00AE0723"/>
    <w:rsid w:val="00AE080F"/>
    <w:rsid w:val="00AE0C7D"/>
    <w:rsid w:val="00AE1954"/>
    <w:rsid w:val="00AE199A"/>
    <w:rsid w:val="00AE1F78"/>
    <w:rsid w:val="00AE1FCE"/>
    <w:rsid w:val="00AE223C"/>
    <w:rsid w:val="00AE2855"/>
    <w:rsid w:val="00AE3575"/>
    <w:rsid w:val="00AE39A4"/>
    <w:rsid w:val="00AE3A28"/>
    <w:rsid w:val="00AE3E1B"/>
    <w:rsid w:val="00AE3F4A"/>
    <w:rsid w:val="00AE479C"/>
    <w:rsid w:val="00AE4B1A"/>
    <w:rsid w:val="00AE4D43"/>
    <w:rsid w:val="00AE4DE8"/>
    <w:rsid w:val="00AE52C1"/>
    <w:rsid w:val="00AE52CF"/>
    <w:rsid w:val="00AE5451"/>
    <w:rsid w:val="00AE599F"/>
    <w:rsid w:val="00AE5B22"/>
    <w:rsid w:val="00AE5CBB"/>
    <w:rsid w:val="00AE62B2"/>
    <w:rsid w:val="00AE68D5"/>
    <w:rsid w:val="00AE6C4D"/>
    <w:rsid w:val="00AE6E6C"/>
    <w:rsid w:val="00AE6EB5"/>
    <w:rsid w:val="00AE7303"/>
    <w:rsid w:val="00AE732F"/>
    <w:rsid w:val="00AF00B5"/>
    <w:rsid w:val="00AF0177"/>
    <w:rsid w:val="00AF01EA"/>
    <w:rsid w:val="00AF05F6"/>
    <w:rsid w:val="00AF0999"/>
    <w:rsid w:val="00AF0CE7"/>
    <w:rsid w:val="00AF0D59"/>
    <w:rsid w:val="00AF15F7"/>
    <w:rsid w:val="00AF172C"/>
    <w:rsid w:val="00AF1D20"/>
    <w:rsid w:val="00AF225F"/>
    <w:rsid w:val="00AF22C2"/>
    <w:rsid w:val="00AF2949"/>
    <w:rsid w:val="00AF2BB3"/>
    <w:rsid w:val="00AF2D17"/>
    <w:rsid w:val="00AF3078"/>
    <w:rsid w:val="00AF3102"/>
    <w:rsid w:val="00AF3746"/>
    <w:rsid w:val="00AF3EDB"/>
    <w:rsid w:val="00AF3FA0"/>
    <w:rsid w:val="00AF4129"/>
    <w:rsid w:val="00AF41F5"/>
    <w:rsid w:val="00AF4263"/>
    <w:rsid w:val="00AF429A"/>
    <w:rsid w:val="00AF438B"/>
    <w:rsid w:val="00AF48EE"/>
    <w:rsid w:val="00AF4CD9"/>
    <w:rsid w:val="00AF50D5"/>
    <w:rsid w:val="00AF54B3"/>
    <w:rsid w:val="00AF54FC"/>
    <w:rsid w:val="00AF5B88"/>
    <w:rsid w:val="00AF632E"/>
    <w:rsid w:val="00AF64AA"/>
    <w:rsid w:val="00AF6727"/>
    <w:rsid w:val="00AF70A1"/>
    <w:rsid w:val="00AF76E3"/>
    <w:rsid w:val="00AF77C6"/>
    <w:rsid w:val="00AF7840"/>
    <w:rsid w:val="00B00A02"/>
    <w:rsid w:val="00B00AAD"/>
    <w:rsid w:val="00B00B64"/>
    <w:rsid w:val="00B0131D"/>
    <w:rsid w:val="00B01620"/>
    <w:rsid w:val="00B0164B"/>
    <w:rsid w:val="00B0191E"/>
    <w:rsid w:val="00B020C4"/>
    <w:rsid w:val="00B021A9"/>
    <w:rsid w:val="00B0226F"/>
    <w:rsid w:val="00B02766"/>
    <w:rsid w:val="00B02857"/>
    <w:rsid w:val="00B02BCC"/>
    <w:rsid w:val="00B031C2"/>
    <w:rsid w:val="00B035F3"/>
    <w:rsid w:val="00B03873"/>
    <w:rsid w:val="00B038CF"/>
    <w:rsid w:val="00B03910"/>
    <w:rsid w:val="00B03B6D"/>
    <w:rsid w:val="00B0405F"/>
    <w:rsid w:val="00B04560"/>
    <w:rsid w:val="00B04789"/>
    <w:rsid w:val="00B04FCF"/>
    <w:rsid w:val="00B050FE"/>
    <w:rsid w:val="00B0517B"/>
    <w:rsid w:val="00B05387"/>
    <w:rsid w:val="00B053B2"/>
    <w:rsid w:val="00B054E7"/>
    <w:rsid w:val="00B05550"/>
    <w:rsid w:val="00B055CE"/>
    <w:rsid w:val="00B0637F"/>
    <w:rsid w:val="00B063A4"/>
    <w:rsid w:val="00B06518"/>
    <w:rsid w:val="00B065F6"/>
    <w:rsid w:val="00B0690C"/>
    <w:rsid w:val="00B06F40"/>
    <w:rsid w:val="00B07B9A"/>
    <w:rsid w:val="00B07C8D"/>
    <w:rsid w:val="00B102F7"/>
    <w:rsid w:val="00B10FE0"/>
    <w:rsid w:val="00B110FF"/>
    <w:rsid w:val="00B1165B"/>
    <w:rsid w:val="00B1183B"/>
    <w:rsid w:val="00B11BD3"/>
    <w:rsid w:val="00B11C0A"/>
    <w:rsid w:val="00B12636"/>
    <w:rsid w:val="00B1265C"/>
    <w:rsid w:val="00B1267F"/>
    <w:rsid w:val="00B12722"/>
    <w:rsid w:val="00B12C88"/>
    <w:rsid w:val="00B12D66"/>
    <w:rsid w:val="00B130D0"/>
    <w:rsid w:val="00B13D81"/>
    <w:rsid w:val="00B1451F"/>
    <w:rsid w:val="00B1494E"/>
    <w:rsid w:val="00B14BCE"/>
    <w:rsid w:val="00B14E98"/>
    <w:rsid w:val="00B15914"/>
    <w:rsid w:val="00B15C17"/>
    <w:rsid w:val="00B15D82"/>
    <w:rsid w:val="00B15F59"/>
    <w:rsid w:val="00B15F9B"/>
    <w:rsid w:val="00B16256"/>
    <w:rsid w:val="00B16267"/>
    <w:rsid w:val="00B16A0A"/>
    <w:rsid w:val="00B17020"/>
    <w:rsid w:val="00B1717C"/>
    <w:rsid w:val="00B1742B"/>
    <w:rsid w:val="00B17615"/>
    <w:rsid w:val="00B17B1B"/>
    <w:rsid w:val="00B17C0E"/>
    <w:rsid w:val="00B17E87"/>
    <w:rsid w:val="00B20E2B"/>
    <w:rsid w:val="00B211B2"/>
    <w:rsid w:val="00B21424"/>
    <w:rsid w:val="00B2146D"/>
    <w:rsid w:val="00B2211D"/>
    <w:rsid w:val="00B2227A"/>
    <w:rsid w:val="00B22609"/>
    <w:rsid w:val="00B22A86"/>
    <w:rsid w:val="00B22BAE"/>
    <w:rsid w:val="00B22DAF"/>
    <w:rsid w:val="00B237DB"/>
    <w:rsid w:val="00B241D1"/>
    <w:rsid w:val="00B24B2D"/>
    <w:rsid w:val="00B25475"/>
    <w:rsid w:val="00B267AA"/>
    <w:rsid w:val="00B26B11"/>
    <w:rsid w:val="00B26C27"/>
    <w:rsid w:val="00B273C1"/>
    <w:rsid w:val="00B27FF6"/>
    <w:rsid w:val="00B301F2"/>
    <w:rsid w:val="00B3025C"/>
    <w:rsid w:val="00B30279"/>
    <w:rsid w:val="00B3152D"/>
    <w:rsid w:val="00B31A4E"/>
    <w:rsid w:val="00B31F5E"/>
    <w:rsid w:val="00B324ED"/>
    <w:rsid w:val="00B32825"/>
    <w:rsid w:val="00B3324F"/>
    <w:rsid w:val="00B33779"/>
    <w:rsid w:val="00B338D7"/>
    <w:rsid w:val="00B341F3"/>
    <w:rsid w:val="00B34BF8"/>
    <w:rsid w:val="00B34C7F"/>
    <w:rsid w:val="00B34CAC"/>
    <w:rsid w:val="00B34DAC"/>
    <w:rsid w:val="00B351CA"/>
    <w:rsid w:val="00B358B2"/>
    <w:rsid w:val="00B35973"/>
    <w:rsid w:val="00B35AC3"/>
    <w:rsid w:val="00B35B22"/>
    <w:rsid w:val="00B362CE"/>
    <w:rsid w:val="00B36447"/>
    <w:rsid w:val="00B36A51"/>
    <w:rsid w:val="00B36B07"/>
    <w:rsid w:val="00B3754E"/>
    <w:rsid w:val="00B3767B"/>
    <w:rsid w:val="00B3767C"/>
    <w:rsid w:val="00B37A9E"/>
    <w:rsid w:val="00B37B0A"/>
    <w:rsid w:val="00B37BFD"/>
    <w:rsid w:val="00B37DB4"/>
    <w:rsid w:val="00B402F6"/>
    <w:rsid w:val="00B4048C"/>
    <w:rsid w:val="00B40E93"/>
    <w:rsid w:val="00B41425"/>
    <w:rsid w:val="00B4195E"/>
    <w:rsid w:val="00B422C5"/>
    <w:rsid w:val="00B42327"/>
    <w:rsid w:val="00B424C1"/>
    <w:rsid w:val="00B426AA"/>
    <w:rsid w:val="00B426CC"/>
    <w:rsid w:val="00B42800"/>
    <w:rsid w:val="00B428FD"/>
    <w:rsid w:val="00B429D1"/>
    <w:rsid w:val="00B42A31"/>
    <w:rsid w:val="00B42A93"/>
    <w:rsid w:val="00B42BF7"/>
    <w:rsid w:val="00B43129"/>
    <w:rsid w:val="00B43145"/>
    <w:rsid w:val="00B435D7"/>
    <w:rsid w:val="00B43893"/>
    <w:rsid w:val="00B43D69"/>
    <w:rsid w:val="00B441E7"/>
    <w:rsid w:val="00B44258"/>
    <w:rsid w:val="00B4429E"/>
    <w:rsid w:val="00B44576"/>
    <w:rsid w:val="00B44717"/>
    <w:rsid w:val="00B44AB9"/>
    <w:rsid w:val="00B45503"/>
    <w:rsid w:val="00B4570E"/>
    <w:rsid w:val="00B458FA"/>
    <w:rsid w:val="00B45928"/>
    <w:rsid w:val="00B45BB8"/>
    <w:rsid w:val="00B45F27"/>
    <w:rsid w:val="00B4640E"/>
    <w:rsid w:val="00B47151"/>
    <w:rsid w:val="00B47450"/>
    <w:rsid w:val="00B474AF"/>
    <w:rsid w:val="00B47553"/>
    <w:rsid w:val="00B500DD"/>
    <w:rsid w:val="00B50146"/>
    <w:rsid w:val="00B50199"/>
    <w:rsid w:val="00B50BDE"/>
    <w:rsid w:val="00B512CE"/>
    <w:rsid w:val="00B514D7"/>
    <w:rsid w:val="00B51502"/>
    <w:rsid w:val="00B51B5A"/>
    <w:rsid w:val="00B51D54"/>
    <w:rsid w:val="00B51DAA"/>
    <w:rsid w:val="00B52224"/>
    <w:rsid w:val="00B522A3"/>
    <w:rsid w:val="00B52406"/>
    <w:rsid w:val="00B525FA"/>
    <w:rsid w:val="00B52ACE"/>
    <w:rsid w:val="00B52CF8"/>
    <w:rsid w:val="00B52D24"/>
    <w:rsid w:val="00B53156"/>
    <w:rsid w:val="00B532FC"/>
    <w:rsid w:val="00B53340"/>
    <w:rsid w:val="00B53444"/>
    <w:rsid w:val="00B53C1A"/>
    <w:rsid w:val="00B53E6B"/>
    <w:rsid w:val="00B54061"/>
    <w:rsid w:val="00B5425D"/>
    <w:rsid w:val="00B545AF"/>
    <w:rsid w:val="00B5495D"/>
    <w:rsid w:val="00B54AE9"/>
    <w:rsid w:val="00B555D5"/>
    <w:rsid w:val="00B55626"/>
    <w:rsid w:val="00B55B75"/>
    <w:rsid w:val="00B55C2B"/>
    <w:rsid w:val="00B56244"/>
    <w:rsid w:val="00B56BF9"/>
    <w:rsid w:val="00B57017"/>
    <w:rsid w:val="00B57847"/>
    <w:rsid w:val="00B57BCE"/>
    <w:rsid w:val="00B57BDA"/>
    <w:rsid w:val="00B60E44"/>
    <w:rsid w:val="00B615E4"/>
    <w:rsid w:val="00B616E3"/>
    <w:rsid w:val="00B61E6E"/>
    <w:rsid w:val="00B61ED9"/>
    <w:rsid w:val="00B621D8"/>
    <w:rsid w:val="00B622FE"/>
    <w:rsid w:val="00B6263F"/>
    <w:rsid w:val="00B628D5"/>
    <w:rsid w:val="00B62F15"/>
    <w:rsid w:val="00B6305D"/>
    <w:rsid w:val="00B634B6"/>
    <w:rsid w:val="00B6375F"/>
    <w:rsid w:val="00B63BCA"/>
    <w:rsid w:val="00B63D36"/>
    <w:rsid w:val="00B6457A"/>
    <w:rsid w:val="00B64B9E"/>
    <w:rsid w:val="00B6506D"/>
    <w:rsid w:val="00B65366"/>
    <w:rsid w:val="00B659B2"/>
    <w:rsid w:val="00B65F22"/>
    <w:rsid w:val="00B6601A"/>
    <w:rsid w:val="00B66090"/>
    <w:rsid w:val="00B661E6"/>
    <w:rsid w:val="00B66748"/>
    <w:rsid w:val="00B66926"/>
    <w:rsid w:val="00B66AE0"/>
    <w:rsid w:val="00B66D0C"/>
    <w:rsid w:val="00B66D2A"/>
    <w:rsid w:val="00B67243"/>
    <w:rsid w:val="00B67375"/>
    <w:rsid w:val="00B673AB"/>
    <w:rsid w:val="00B67488"/>
    <w:rsid w:val="00B67855"/>
    <w:rsid w:val="00B67864"/>
    <w:rsid w:val="00B67C7A"/>
    <w:rsid w:val="00B67E74"/>
    <w:rsid w:val="00B67F7B"/>
    <w:rsid w:val="00B67FB1"/>
    <w:rsid w:val="00B709ED"/>
    <w:rsid w:val="00B70DA1"/>
    <w:rsid w:val="00B70EF3"/>
    <w:rsid w:val="00B7118A"/>
    <w:rsid w:val="00B71804"/>
    <w:rsid w:val="00B71F68"/>
    <w:rsid w:val="00B72034"/>
    <w:rsid w:val="00B725C7"/>
    <w:rsid w:val="00B72966"/>
    <w:rsid w:val="00B72DC1"/>
    <w:rsid w:val="00B73008"/>
    <w:rsid w:val="00B731D4"/>
    <w:rsid w:val="00B734EB"/>
    <w:rsid w:val="00B73804"/>
    <w:rsid w:val="00B73CAF"/>
    <w:rsid w:val="00B73EE0"/>
    <w:rsid w:val="00B74011"/>
    <w:rsid w:val="00B74069"/>
    <w:rsid w:val="00B7410E"/>
    <w:rsid w:val="00B74754"/>
    <w:rsid w:val="00B7495A"/>
    <w:rsid w:val="00B74B23"/>
    <w:rsid w:val="00B75183"/>
    <w:rsid w:val="00B7555B"/>
    <w:rsid w:val="00B7586E"/>
    <w:rsid w:val="00B75BB7"/>
    <w:rsid w:val="00B75D36"/>
    <w:rsid w:val="00B760BE"/>
    <w:rsid w:val="00B7651E"/>
    <w:rsid w:val="00B773B1"/>
    <w:rsid w:val="00B778E4"/>
    <w:rsid w:val="00B77A02"/>
    <w:rsid w:val="00B77E34"/>
    <w:rsid w:val="00B77EE5"/>
    <w:rsid w:val="00B77F09"/>
    <w:rsid w:val="00B8021A"/>
    <w:rsid w:val="00B80220"/>
    <w:rsid w:val="00B802BA"/>
    <w:rsid w:val="00B802DB"/>
    <w:rsid w:val="00B8045B"/>
    <w:rsid w:val="00B81189"/>
    <w:rsid w:val="00B815B8"/>
    <w:rsid w:val="00B818F5"/>
    <w:rsid w:val="00B81903"/>
    <w:rsid w:val="00B81DD4"/>
    <w:rsid w:val="00B82941"/>
    <w:rsid w:val="00B83546"/>
    <w:rsid w:val="00B840A1"/>
    <w:rsid w:val="00B84331"/>
    <w:rsid w:val="00B84BFD"/>
    <w:rsid w:val="00B84C97"/>
    <w:rsid w:val="00B85179"/>
    <w:rsid w:val="00B85666"/>
    <w:rsid w:val="00B85B54"/>
    <w:rsid w:val="00B8604F"/>
    <w:rsid w:val="00B86750"/>
    <w:rsid w:val="00B86B3B"/>
    <w:rsid w:val="00B900DD"/>
    <w:rsid w:val="00B90526"/>
    <w:rsid w:val="00B905F8"/>
    <w:rsid w:val="00B90A20"/>
    <w:rsid w:val="00B90E7E"/>
    <w:rsid w:val="00B91016"/>
    <w:rsid w:val="00B91B34"/>
    <w:rsid w:val="00B91B98"/>
    <w:rsid w:val="00B91C3C"/>
    <w:rsid w:val="00B92566"/>
    <w:rsid w:val="00B92684"/>
    <w:rsid w:val="00B926E7"/>
    <w:rsid w:val="00B92C83"/>
    <w:rsid w:val="00B92DED"/>
    <w:rsid w:val="00B933CE"/>
    <w:rsid w:val="00B93640"/>
    <w:rsid w:val="00B93752"/>
    <w:rsid w:val="00B93C85"/>
    <w:rsid w:val="00B94410"/>
    <w:rsid w:val="00B9448C"/>
    <w:rsid w:val="00B945C8"/>
    <w:rsid w:val="00B94E68"/>
    <w:rsid w:val="00B951A0"/>
    <w:rsid w:val="00B95405"/>
    <w:rsid w:val="00B95483"/>
    <w:rsid w:val="00B96425"/>
    <w:rsid w:val="00B9644F"/>
    <w:rsid w:val="00B96671"/>
    <w:rsid w:val="00B96B0E"/>
    <w:rsid w:val="00B96C0F"/>
    <w:rsid w:val="00B97146"/>
    <w:rsid w:val="00B974E9"/>
    <w:rsid w:val="00B974FB"/>
    <w:rsid w:val="00B979EF"/>
    <w:rsid w:val="00B97E78"/>
    <w:rsid w:val="00BA04E6"/>
    <w:rsid w:val="00BA060E"/>
    <w:rsid w:val="00BA1119"/>
    <w:rsid w:val="00BA1521"/>
    <w:rsid w:val="00BA1BA0"/>
    <w:rsid w:val="00BA1F71"/>
    <w:rsid w:val="00BA206B"/>
    <w:rsid w:val="00BA20D1"/>
    <w:rsid w:val="00BA2138"/>
    <w:rsid w:val="00BA218D"/>
    <w:rsid w:val="00BA2961"/>
    <w:rsid w:val="00BA2E05"/>
    <w:rsid w:val="00BA2EE6"/>
    <w:rsid w:val="00BA311C"/>
    <w:rsid w:val="00BA3172"/>
    <w:rsid w:val="00BA31AF"/>
    <w:rsid w:val="00BA3B93"/>
    <w:rsid w:val="00BA3F23"/>
    <w:rsid w:val="00BA4145"/>
    <w:rsid w:val="00BA44F4"/>
    <w:rsid w:val="00BA4A7A"/>
    <w:rsid w:val="00BA4A8F"/>
    <w:rsid w:val="00BA4E2B"/>
    <w:rsid w:val="00BA4F55"/>
    <w:rsid w:val="00BA5173"/>
    <w:rsid w:val="00BA52CC"/>
    <w:rsid w:val="00BA53DE"/>
    <w:rsid w:val="00BA59D9"/>
    <w:rsid w:val="00BA5B2C"/>
    <w:rsid w:val="00BA669E"/>
    <w:rsid w:val="00BA66C6"/>
    <w:rsid w:val="00BA6A3E"/>
    <w:rsid w:val="00BA6CEA"/>
    <w:rsid w:val="00BA70D5"/>
    <w:rsid w:val="00BA7A2C"/>
    <w:rsid w:val="00BA7D71"/>
    <w:rsid w:val="00BB0A3B"/>
    <w:rsid w:val="00BB0DE0"/>
    <w:rsid w:val="00BB142A"/>
    <w:rsid w:val="00BB1A92"/>
    <w:rsid w:val="00BB1AD4"/>
    <w:rsid w:val="00BB1B0A"/>
    <w:rsid w:val="00BB1C79"/>
    <w:rsid w:val="00BB1CB1"/>
    <w:rsid w:val="00BB1DB2"/>
    <w:rsid w:val="00BB274F"/>
    <w:rsid w:val="00BB2955"/>
    <w:rsid w:val="00BB305C"/>
    <w:rsid w:val="00BB3410"/>
    <w:rsid w:val="00BB3D11"/>
    <w:rsid w:val="00BB3D23"/>
    <w:rsid w:val="00BB3FC8"/>
    <w:rsid w:val="00BB4588"/>
    <w:rsid w:val="00BB4B40"/>
    <w:rsid w:val="00BB4DC9"/>
    <w:rsid w:val="00BB4E14"/>
    <w:rsid w:val="00BB4FAA"/>
    <w:rsid w:val="00BB501B"/>
    <w:rsid w:val="00BB559F"/>
    <w:rsid w:val="00BB5859"/>
    <w:rsid w:val="00BB600B"/>
    <w:rsid w:val="00BB6859"/>
    <w:rsid w:val="00BB689F"/>
    <w:rsid w:val="00BB69D2"/>
    <w:rsid w:val="00BB6C59"/>
    <w:rsid w:val="00BB6FBC"/>
    <w:rsid w:val="00BB6FC5"/>
    <w:rsid w:val="00BB7076"/>
    <w:rsid w:val="00BB7B5B"/>
    <w:rsid w:val="00BB7E8B"/>
    <w:rsid w:val="00BC058F"/>
    <w:rsid w:val="00BC0655"/>
    <w:rsid w:val="00BC0FEE"/>
    <w:rsid w:val="00BC129D"/>
    <w:rsid w:val="00BC12FF"/>
    <w:rsid w:val="00BC13D6"/>
    <w:rsid w:val="00BC16C1"/>
    <w:rsid w:val="00BC17B9"/>
    <w:rsid w:val="00BC18D9"/>
    <w:rsid w:val="00BC1992"/>
    <w:rsid w:val="00BC1E80"/>
    <w:rsid w:val="00BC2493"/>
    <w:rsid w:val="00BC2A28"/>
    <w:rsid w:val="00BC2C0A"/>
    <w:rsid w:val="00BC2C71"/>
    <w:rsid w:val="00BC2CAC"/>
    <w:rsid w:val="00BC2D62"/>
    <w:rsid w:val="00BC31B0"/>
    <w:rsid w:val="00BC337F"/>
    <w:rsid w:val="00BC3ADD"/>
    <w:rsid w:val="00BC3E80"/>
    <w:rsid w:val="00BC4C89"/>
    <w:rsid w:val="00BC5050"/>
    <w:rsid w:val="00BC5341"/>
    <w:rsid w:val="00BC5AB8"/>
    <w:rsid w:val="00BC5BED"/>
    <w:rsid w:val="00BC62B2"/>
    <w:rsid w:val="00BC62E8"/>
    <w:rsid w:val="00BC66C8"/>
    <w:rsid w:val="00BC696D"/>
    <w:rsid w:val="00BC6DDD"/>
    <w:rsid w:val="00BC7222"/>
    <w:rsid w:val="00BC7614"/>
    <w:rsid w:val="00BC7AC0"/>
    <w:rsid w:val="00BD0051"/>
    <w:rsid w:val="00BD039C"/>
    <w:rsid w:val="00BD040D"/>
    <w:rsid w:val="00BD0422"/>
    <w:rsid w:val="00BD04B8"/>
    <w:rsid w:val="00BD0817"/>
    <w:rsid w:val="00BD0AA2"/>
    <w:rsid w:val="00BD0E1B"/>
    <w:rsid w:val="00BD134B"/>
    <w:rsid w:val="00BD14A7"/>
    <w:rsid w:val="00BD151A"/>
    <w:rsid w:val="00BD1778"/>
    <w:rsid w:val="00BD1A4D"/>
    <w:rsid w:val="00BD1C8C"/>
    <w:rsid w:val="00BD1E45"/>
    <w:rsid w:val="00BD2C7C"/>
    <w:rsid w:val="00BD2C95"/>
    <w:rsid w:val="00BD3810"/>
    <w:rsid w:val="00BD4258"/>
    <w:rsid w:val="00BD465B"/>
    <w:rsid w:val="00BD4873"/>
    <w:rsid w:val="00BD48E1"/>
    <w:rsid w:val="00BD4A0C"/>
    <w:rsid w:val="00BD4C0F"/>
    <w:rsid w:val="00BD56A0"/>
    <w:rsid w:val="00BD5773"/>
    <w:rsid w:val="00BD6570"/>
    <w:rsid w:val="00BD6797"/>
    <w:rsid w:val="00BD68AE"/>
    <w:rsid w:val="00BD6BFB"/>
    <w:rsid w:val="00BD6F4F"/>
    <w:rsid w:val="00BD745C"/>
    <w:rsid w:val="00BD779B"/>
    <w:rsid w:val="00BD7C3E"/>
    <w:rsid w:val="00BD7DC5"/>
    <w:rsid w:val="00BE0155"/>
    <w:rsid w:val="00BE021E"/>
    <w:rsid w:val="00BE0249"/>
    <w:rsid w:val="00BE0969"/>
    <w:rsid w:val="00BE0CF4"/>
    <w:rsid w:val="00BE0D7A"/>
    <w:rsid w:val="00BE0E69"/>
    <w:rsid w:val="00BE155D"/>
    <w:rsid w:val="00BE1DDB"/>
    <w:rsid w:val="00BE25F4"/>
    <w:rsid w:val="00BE29B0"/>
    <w:rsid w:val="00BE2A77"/>
    <w:rsid w:val="00BE2CE4"/>
    <w:rsid w:val="00BE2D3C"/>
    <w:rsid w:val="00BE3010"/>
    <w:rsid w:val="00BE3291"/>
    <w:rsid w:val="00BE32E1"/>
    <w:rsid w:val="00BE3A0A"/>
    <w:rsid w:val="00BE3D11"/>
    <w:rsid w:val="00BE4266"/>
    <w:rsid w:val="00BE4702"/>
    <w:rsid w:val="00BE47B9"/>
    <w:rsid w:val="00BE4A94"/>
    <w:rsid w:val="00BE4A95"/>
    <w:rsid w:val="00BE4C1A"/>
    <w:rsid w:val="00BE58BE"/>
    <w:rsid w:val="00BE5C98"/>
    <w:rsid w:val="00BE5D01"/>
    <w:rsid w:val="00BE61C1"/>
    <w:rsid w:val="00BE683D"/>
    <w:rsid w:val="00BE6861"/>
    <w:rsid w:val="00BE6FB2"/>
    <w:rsid w:val="00BE738D"/>
    <w:rsid w:val="00BE7D33"/>
    <w:rsid w:val="00BF0060"/>
    <w:rsid w:val="00BF00EC"/>
    <w:rsid w:val="00BF0834"/>
    <w:rsid w:val="00BF088E"/>
    <w:rsid w:val="00BF0AB4"/>
    <w:rsid w:val="00BF0BA1"/>
    <w:rsid w:val="00BF0F3D"/>
    <w:rsid w:val="00BF1349"/>
    <w:rsid w:val="00BF15C8"/>
    <w:rsid w:val="00BF2FB3"/>
    <w:rsid w:val="00BF3604"/>
    <w:rsid w:val="00BF37E4"/>
    <w:rsid w:val="00BF38DF"/>
    <w:rsid w:val="00BF38E4"/>
    <w:rsid w:val="00BF3C37"/>
    <w:rsid w:val="00BF3CA5"/>
    <w:rsid w:val="00BF4283"/>
    <w:rsid w:val="00BF44C7"/>
    <w:rsid w:val="00BF48F6"/>
    <w:rsid w:val="00BF4ADD"/>
    <w:rsid w:val="00BF4D05"/>
    <w:rsid w:val="00BF4E0A"/>
    <w:rsid w:val="00BF5270"/>
    <w:rsid w:val="00BF5CF1"/>
    <w:rsid w:val="00BF5DB7"/>
    <w:rsid w:val="00BF5E2D"/>
    <w:rsid w:val="00BF6698"/>
    <w:rsid w:val="00BF6D53"/>
    <w:rsid w:val="00BF7724"/>
    <w:rsid w:val="00BF7870"/>
    <w:rsid w:val="00BF7C42"/>
    <w:rsid w:val="00C00161"/>
    <w:rsid w:val="00C00677"/>
    <w:rsid w:val="00C0072B"/>
    <w:rsid w:val="00C00B51"/>
    <w:rsid w:val="00C01083"/>
    <w:rsid w:val="00C0118E"/>
    <w:rsid w:val="00C01213"/>
    <w:rsid w:val="00C01689"/>
    <w:rsid w:val="00C017CB"/>
    <w:rsid w:val="00C0199C"/>
    <w:rsid w:val="00C019AB"/>
    <w:rsid w:val="00C01F0A"/>
    <w:rsid w:val="00C01FBF"/>
    <w:rsid w:val="00C02480"/>
    <w:rsid w:val="00C0297B"/>
    <w:rsid w:val="00C02B6B"/>
    <w:rsid w:val="00C03BE2"/>
    <w:rsid w:val="00C03EE0"/>
    <w:rsid w:val="00C04002"/>
    <w:rsid w:val="00C047CD"/>
    <w:rsid w:val="00C04BB2"/>
    <w:rsid w:val="00C05021"/>
    <w:rsid w:val="00C05110"/>
    <w:rsid w:val="00C0519B"/>
    <w:rsid w:val="00C057D5"/>
    <w:rsid w:val="00C05B46"/>
    <w:rsid w:val="00C05C33"/>
    <w:rsid w:val="00C05C36"/>
    <w:rsid w:val="00C05CFD"/>
    <w:rsid w:val="00C05FC7"/>
    <w:rsid w:val="00C06227"/>
    <w:rsid w:val="00C073A0"/>
    <w:rsid w:val="00C075F8"/>
    <w:rsid w:val="00C07E97"/>
    <w:rsid w:val="00C10560"/>
    <w:rsid w:val="00C105A6"/>
    <w:rsid w:val="00C10872"/>
    <w:rsid w:val="00C10A3F"/>
    <w:rsid w:val="00C10B28"/>
    <w:rsid w:val="00C11357"/>
    <w:rsid w:val="00C1138D"/>
    <w:rsid w:val="00C11A05"/>
    <w:rsid w:val="00C11B71"/>
    <w:rsid w:val="00C11BDA"/>
    <w:rsid w:val="00C11D67"/>
    <w:rsid w:val="00C12215"/>
    <w:rsid w:val="00C12FEF"/>
    <w:rsid w:val="00C133A8"/>
    <w:rsid w:val="00C1342D"/>
    <w:rsid w:val="00C13AD4"/>
    <w:rsid w:val="00C1438C"/>
    <w:rsid w:val="00C14469"/>
    <w:rsid w:val="00C1538B"/>
    <w:rsid w:val="00C15394"/>
    <w:rsid w:val="00C156B4"/>
    <w:rsid w:val="00C157AA"/>
    <w:rsid w:val="00C1586E"/>
    <w:rsid w:val="00C1596F"/>
    <w:rsid w:val="00C15BB6"/>
    <w:rsid w:val="00C15D71"/>
    <w:rsid w:val="00C15E06"/>
    <w:rsid w:val="00C15E23"/>
    <w:rsid w:val="00C1648A"/>
    <w:rsid w:val="00C16612"/>
    <w:rsid w:val="00C16C9D"/>
    <w:rsid w:val="00C16DA5"/>
    <w:rsid w:val="00C16EA6"/>
    <w:rsid w:val="00C1736E"/>
    <w:rsid w:val="00C178B9"/>
    <w:rsid w:val="00C17A71"/>
    <w:rsid w:val="00C20101"/>
    <w:rsid w:val="00C20BDB"/>
    <w:rsid w:val="00C2109E"/>
    <w:rsid w:val="00C21277"/>
    <w:rsid w:val="00C21452"/>
    <w:rsid w:val="00C21535"/>
    <w:rsid w:val="00C217C4"/>
    <w:rsid w:val="00C21C01"/>
    <w:rsid w:val="00C2218D"/>
    <w:rsid w:val="00C229D8"/>
    <w:rsid w:val="00C229E5"/>
    <w:rsid w:val="00C22B7A"/>
    <w:rsid w:val="00C22BCE"/>
    <w:rsid w:val="00C231F8"/>
    <w:rsid w:val="00C23657"/>
    <w:rsid w:val="00C24124"/>
    <w:rsid w:val="00C242F6"/>
    <w:rsid w:val="00C24318"/>
    <w:rsid w:val="00C2437E"/>
    <w:rsid w:val="00C244C2"/>
    <w:rsid w:val="00C24742"/>
    <w:rsid w:val="00C24D41"/>
    <w:rsid w:val="00C250B7"/>
    <w:rsid w:val="00C25496"/>
    <w:rsid w:val="00C25CD7"/>
    <w:rsid w:val="00C25F78"/>
    <w:rsid w:val="00C26286"/>
    <w:rsid w:val="00C263F7"/>
    <w:rsid w:val="00C2707A"/>
    <w:rsid w:val="00C272E8"/>
    <w:rsid w:val="00C272F3"/>
    <w:rsid w:val="00C2742A"/>
    <w:rsid w:val="00C27A09"/>
    <w:rsid w:val="00C27DA5"/>
    <w:rsid w:val="00C27F14"/>
    <w:rsid w:val="00C302F7"/>
    <w:rsid w:val="00C30E4F"/>
    <w:rsid w:val="00C310D2"/>
    <w:rsid w:val="00C3116F"/>
    <w:rsid w:val="00C311DE"/>
    <w:rsid w:val="00C3135C"/>
    <w:rsid w:val="00C3188B"/>
    <w:rsid w:val="00C31A3A"/>
    <w:rsid w:val="00C31B26"/>
    <w:rsid w:val="00C31B37"/>
    <w:rsid w:val="00C31EC7"/>
    <w:rsid w:val="00C32E02"/>
    <w:rsid w:val="00C33160"/>
    <w:rsid w:val="00C3322F"/>
    <w:rsid w:val="00C3350F"/>
    <w:rsid w:val="00C33599"/>
    <w:rsid w:val="00C337E4"/>
    <w:rsid w:val="00C33AD4"/>
    <w:rsid w:val="00C33DCD"/>
    <w:rsid w:val="00C344E4"/>
    <w:rsid w:val="00C3457C"/>
    <w:rsid w:val="00C3475B"/>
    <w:rsid w:val="00C34AC8"/>
    <w:rsid w:val="00C34BA2"/>
    <w:rsid w:val="00C354EC"/>
    <w:rsid w:val="00C3572C"/>
    <w:rsid w:val="00C35794"/>
    <w:rsid w:val="00C37477"/>
    <w:rsid w:val="00C400EC"/>
    <w:rsid w:val="00C4024E"/>
    <w:rsid w:val="00C40B91"/>
    <w:rsid w:val="00C40C26"/>
    <w:rsid w:val="00C410F4"/>
    <w:rsid w:val="00C41C27"/>
    <w:rsid w:val="00C41E70"/>
    <w:rsid w:val="00C41EA8"/>
    <w:rsid w:val="00C421BF"/>
    <w:rsid w:val="00C425D3"/>
    <w:rsid w:val="00C43727"/>
    <w:rsid w:val="00C43C97"/>
    <w:rsid w:val="00C44247"/>
    <w:rsid w:val="00C445A0"/>
    <w:rsid w:val="00C45067"/>
    <w:rsid w:val="00C453BA"/>
    <w:rsid w:val="00C4572E"/>
    <w:rsid w:val="00C45CCD"/>
    <w:rsid w:val="00C45CFD"/>
    <w:rsid w:val="00C45E04"/>
    <w:rsid w:val="00C46349"/>
    <w:rsid w:val="00C466EF"/>
    <w:rsid w:val="00C469E7"/>
    <w:rsid w:val="00C47154"/>
    <w:rsid w:val="00C475F5"/>
    <w:rsid w:val="00C47681"/>
    <w:rsid w:val="00C500CF"/>
    <w:rsid w:val="00C5036D"/>
    <w:rsid w:val="00C504F8"/>
    <w:rsid w:val="00C5118D"/>
    <w:rsid w:val="00C5162A"/>
    <w:rsid w:val="00C51751"/>
    <w:rsid w:val="00C51A94"/>
    <w:rsid w:val="00C51C3C"/>
    <w:rsid w:val="00C51D14"/>
    <w:rsid w:val="00C52459"/>
    <w:rsid w:val="00C5298A"/>
    <w:rsid w:val="00C5299D"/>
    <w:rsid w:val="00C52EEA"/>
    <w:rsid w:val="00C52F09"/>
    <w:rsid w:val="00C532D5"/>
    <w:rsid w:val="00C53491"/>
    <w:rsid w:val="00C53565"/>
    <w:rsid w:val="00C535E6"/>
    <w:rsid w:val="00C53754"/>
    <w:rsid w:val="00C5384B"/>
    <w:rsid w:val="00C53D19"/>
    <w:rsid w:val="00C5441B"/>
    <w:rsid w:val="00C54711"/>
    <w:rsid w:val="00C5556F"/>
    <w:rsid w:val="00C55E76"/>
    <w:rsid w:val="00C55EC9"/>
    <w:rsid w:val="00C55F3C"/>
    <w:rsid w:val="00C5634D"/>
    <w:rsid w:val="00C56638"/>
    <w:rsid w:val="00C56CC5"/>
    <w:rsid w:val="00C57037"/>
    <w:rsid w:val="00C57B28"/>
    <w:rsid w:val="00C57E14"/>
    <w:rsid w:val="00C60128"/>
    <w:rsid w:val="00C6012A"/>
    <w:rsid w:val="00C601A8"/>
    <w:rsid w:val="00C60A04"/>
    <w:rsid w:val="00C60CEF"/>
    <w:rsid w:val="00C60D63"/>
    <w:rsid w:val="00C6196B"/>
    <w:rsid w:val="00C61C78"/>
    <w:rsid w:val="00C623A9"/>
    <w:rsid w:val="00C62409"/>
    <w:rsid w:val="00C62625"/>
    <w:rsid w:val="00C629DC"/>
    <w:rsid w:val="00C62F2C"/>
    <w:rsid w:val="00C63186"/>
    <w:rsid w:val="00C63746"/>
    <w:rsid w:val="00C63DFA"/>
    <w:rsid w:val="00C642C4"/>
    <w:rsid w:val="00C642F5"/>
    <w:rsid w:val="00C650BF"/>
    <w:rsid w:val="00C65307"/>
    <w:rsid w:val="00C6565F"/>
    <w:rsid w:val="00C6582E"/>
    <w:rsid w:val="00C65A95"/>
    <w:rsid w:val="00C66470"/>
    <w:rsid w:val="00C66736"/>
    <w:rsid w:val="00C66A33"/>
    <w:rsid w:val="00C66E42"/>
    <w:rsid w:val="00C67622"/>
    <w:rsid w:val="00C676AD"/>
    <w:rsid w:val="00C67915"/>
    <w:rsid w:val="00C70F4A"/>
    <w:rsid w:val="00C71214"/>
    <w:rsid w:val="00C713ED"/>
    <w:rsid w:val="00C715F8"/>
    <w:rsid w:val="00C71D15"/>
    <w:rsid w:val="00C7200C"/>
    <w:rsid w:val="00C720EC"/>
    <w:rsid w:val="00C733F8"/>
    <w:rsid w:val="00C73480"/>
    <w:rsid w:val="00C73A3F"/>
    <w:rsid w:val="00C73A4D"/>
    <w:rsid w:val="00C73B7D"/>
    <w:rsid w:val="00C73ECA"/>
    <w:rsid w:val="00C74704"/>
    <w:rsid w:val="00C7483D"/>
    <w:rsid w:val="00C74917"/>
    <w:rsid w:val="00C74A2A"/>
    <w:rsid w:val="00C74AE2"/>
    <w:rsid w:val="00C74C35"/>
    <w:rsid w:val="00C74D8F"/>
    <w:rsid w:val="00C7511C"/>
    <w:rsid w:val="00C75572"/>
    <w:rsid w:val="00C756FA"/>
    <w:rsid w:val="00C75728"/>
    <w:rsid w:val="00C76E9A"/>
    <w:rsid w:val="00C76F85"/>
    <w:rsid w:val="00C77185"/>
    <w:rsid w:val="00C772B1"/>
    <w:rsid w:val="00C772B6"/>
    <w:rsid w:val="00C777AD"/>
    <w:rsid w:val="00C777C6"/>
    <w:rsid w:val="00C7785E"/>
    <w:rsid w:val="00C77ECD"/>
    <w:rsid w:val="00C80181"/>
    <w:rsid w:val="00C80204"/>
    <w:rsid w:val="00C81393"/>
    <w:rsid w:val="00C81F85"/>
    <w:rsid w:val="00C826E9"/>
    <w:rsid w:val="00C82A34"/>
    <w:rsid w:val="00C82EAD"/>
    <w:rsid w:val="00C83270"/>
    <w:rsid w:val="00C832EE"/>
    <w:rsid w:val="00C83382"/>
    <w:rsid w:val="00C83998"/>
    <w:rsid w:val="00C83FB7"/>
    <w:rsid w:val="00C84365"/>
    <w:rsid w:val="00C8476B"/>
    <w:rsid w:val="00C84DBC"/>
    <w:rsid w:val="00C850F8"/>
    <w:rsid w:val="00C861DF"/>
    <w:rsid w:val="00C8648A"/>
    <w:rsid w:val="00C86535"/>
    <w:rsid w:val="00C86A78"/>
    <w:rsid w:val="00C8729A"/>
    <w:rsid w:val="00C873FD"/>
    <w:rsid w:val="00C8793D"/>
    <w:rsid w:val="00C879A3"/>
    <w:rsid w:val="00C87CBE"/>
    <w:rsid w:val="00C9009A"/>
    <w:rsid w:val="00C904B3"/>
    <w:rsid w:val="00C906FD"/>
    <w:rsid w:val="00C907CB"/>
    <w:rsid w:val="00C90C8B"/>
    <w:rsid w:val="00C90EBE"/>
    <w:rsid w:val="00C90F8C"/>
    <w:rsid w:val="00C90FC3"/>
    <w:rsid w:val="00C9143F"/>
    <w:rsid w:val="00C91743"/>
    <w:rsid w:val="00C91808"/>
    <w:rsid w:val="00C91F8B"/>
    <w:rsid w:val="00C92191"/>
    <w:rsid w:val="00C921AD"/>
    <w:rsid w:val="00C92A3B"/>
    <w:rsid w:val="00C92DB4"/>
    <w:rsid w:val="00C93C6C"/>
    <w:rsid w:val="00C93F1C"/>
    <w:rsid w:val="00C9444C"/>
    <w:rsid w:val="00C945E8"/>
    <w:rsid w:val="00C9465E"/>
    <w:rsid w:val="00C94A31"/>
    <w:rsid w:val="00C95757"/>
    <w:rsid w:val="00C95B0B"/>
    <w:rsid w:val="00C95DF3"/>
    <w:rsid w:val="00C95E19"/>
    <w:rsid w:val="00C961E0"/>
    <w:rsid w:val="00C96438"/>
    <w:rsid w:val="00C967D6"/>
    <w:rsid w:val="00C969A8"/>
    <w:rsid w:val="00C96CD3"/>
    <w:rsid w:val="00C97926"/>
    <w:rsid w:val="00C97D9B"/>
    <w:rsid w:val="00C97F80"/>
    <w:rsid w:val="00CA0580"/>
    <w:rsid w:val="00CA0650"/>
    <w:rsid w:val="00CA0839"/>
    <w:rsid w:val="00CA0917"/>
    <w:rsid w:val="00CA09E5"/>
    <w:rsid w:val="00CA09FC"/>
    <w:rsid w:val="00CA0A8C"/>
    <w:rsid w:val="00CA26BB"/>
    <w:rsid w:val="00CA2D55"/>
    <w:rsid w:val="00CA30E7"/>
    <w:rsid w:val="00CA3927"/>
    <w:rsid w:val="00CA45E0"/>
    <w:rsid w:val="00CA48DF"/>
    <w:rsid w:val="00CA4E1F"/>
    <w:rsid w:val="00CA531B"/>
    <w:rsid w:val="00CA5500"/>
    <w:rsid w:val="00CA56CE"/>
    <w:rsid w:val="00CA5B70"/>
    <w:rsid w:val="00CA5E44"/>
    <w:rsid w:val="00CA641C"/>
    <w:rsid w:val="00CA6699"/>
    <w:rsid w:val="00CA71BA"/>
    <w:rsid w:val="00CA725A"/>
    <w:rsid w:val="00CA759E"/>
    <w:rsid w:val="00CA7DA1"/>
    <w:rsid w:val="00CA7EAB"/>
    <w:rsid w:val="00CB0099"/>
    <w:rsid w:val="00CB03A3"/>
    <w:rsid w:val="00CB04CD"/>
    <w:rsid w:val="00CB05EA"/>
    <w:rsid w:val="00CB06B4"/>
    <w:rsid w:val="00CB0738"/>
    <w:rsid w:val="00CB099D"/>
    <w:rsid w:val="00CB09AC"/>
    <w:rsid w:val="00CB122E"/>
    <w:rsid w:val="00CB12B6"/>
    <w:rsid w:val="00CB16D2"/>
    <w:rsid w:val="00CB1DB1"/>
    <w:rsid w:val="00CB2C18"/>
    <w:rsid w:val="00CB2DB3"/>
    <w:rsid w:val="00CB35F1"/>
    <w:rsid w:val="00CB3754"/>
    <w:rsid w:val="00CB419C"/>
    <w:rsid w:val="00CB452D"/>
    <w:rsid w:val="00CB458B"/>
    <w:rsid w:val="00CB495E"/>
    <w:rsid w:val="00CB4AA0"/>
    <w:rsid w:val="00CB4B2B"/>
    <w:rsid w:val="00CB4E10"/>
    <w:rsid w:val="00CB564E"/>
    <w:rsid w:val="00CB5E27"/>
    <w:rsid w:val="00CB637F"/>
    <w:rsid w:val="00CB6802"/>
    <w:rsid w:val="00CB69E4"/>
    <w:rsid w:val="00CB6BF7"/>
    <w:rsid w:val="00CB6CBD"/>
    <w:rsid w:val="00CB6D3E"/>
    <w:rsid w:val="00CB79F9"/>
    <w:rsid w:val="00CB7C81"/>
    <w:rsid w:val="00CB7F70"/>
    <w:rsid w:val="00CB7FB9"/>
    <w:rsid w:val="00CC0451"/>
    <w:rsid w:val="00CC0819"/>
    <w:rsid w:val="00CC16D5"/>
    <w:rsid w:val="00CC2304"/>
    <w:rsid w:val="00CC2631"/>
    <w:rsid w:val="00CC2A02"/>
    <w:rsid w:val="00CC2AA2"/>
    <w:rsid w:val="00CC2B54"/>
    <w:rsid w:val="00CC2CB3"/>
    <w:rsid w:val="00CC2D6A"/>
    <w:rsid w:val="00CC2EE7"/>
    <w:rsid w:val="00CC3026"/>
    <w:rsid w:val="00CC30C8"/>
    <w:rsid w:val="00CC38F5"/>
    <w:rsid w:val="00CC479D"/>
    <w:rsid w:val="00CC4FA8"/>
    <w:rsid w:val="00CC52CB"/>
    <w:rsid w:val="00CC5721"/>
    <w:rsid w:val="00CC5AA0"/>
    <w:rsid w:val="00CC5BB2"/>
    <w:rsid w:val="00CC63BA"/>
    <w:rsid w:val="00CC69CA"/>
    <w:rsid w:val="00CC6FC4"/>
    <w:rsid w:val="00CC7069"/>
    <w:rsid w:val="00CC7329"/>
    <w:rsid w:val="00CC7401"/>
    <w:rsid w:val="00CC7BBD"/>
    <w:rsid w:val="00CD0DD4"/>
    <w:rsid w:val="00CD1A0A"/>
    <w:rsid w:val="00CD24A7"/>
    <w:rsid w:val="00CD26F8"/>
    <w:rsid w:val="00CD27AF"/>
    <w:rsid w:val="00CD2A1C"/>
    <w:rsid w:val="00CD2CB3"/>
    <w:rsid w:val="00CD304C"/>
    <w:rsid w:val="00CD338F"/>
    <w:rsid w:val="00CD34BD"/>
    <w:rsid w:val="00CD3665"/>
    <w:rsid w:val="00CD39A9"/>
    <w:rsid w:val="00CD3C7D"/>
    <w:rsid w:val="00CD3F52"/>
    <w:rsid w:val="00CD3FE3"/>
    <w:rsid w:val="00CD408B"/>
    <w:rsid w:val="00CD411F"/>
    <w:rsid w:val="00CD42A5"/>
    <w:rsid w:val="00CD440D"/>
    <w:rsid w:val="00CD4580"/>
    <w:rsid w:val="00CD4636"/>
    <w:rsid w:val="00CD4C11"/>
    <w:rsid w:val="00CD4D52"/>
    <w:rsid w:val="00CD52CC"/>
    <w:rsid w:val="00CD5549"/>
    <w:rsid w:val="00CD5908"/>
    <w:rsid w:val="00CD5F66"/>
    <w:rsid w:val="00CD65A8"/>
    <w:rsid w:val="00CD68B1"/>
    <w:rsid w:val="00CD7421"/>
    <w:rsid w:val="00CD78C1"/>
    <w:rsid w:val="00CD7A37"/>
    <w:rsid w:val="00CD7A48"/>
    <w:rsid w:val="00CD7AF1"/>
    <w:rsid w:val="00CD7B5E"/>
    <w:rsid w:val="00CD7F43"/>
    <w:rsid w:val="00CE01DD"/>
    <w:rsid w:val="00CE02D2"/>
    <w:rsid w:val="00CE042D"/>
    <w:rsid w:val="00CE04EB"/>
    <w:rsid w:val="00CE0687"/>
    <w:rsid w:val="00CE07EA"/>
    <w:rsid w:val="00CE0C2F"/>
    <w:rsid w:val="00CE11D2"/>
    <w:rsid w:val="00CE149F"/>
    <w:rsid w:val="00CE152F"/>
    <w:rsid w:val="00CE15B8"/>
    <w:rsid w:val="00CE1673"/>
    <w:rsid w:val="00CE197B"/>
    <w:rsid w:val="00CE1B2D"/>
    <w:rsid w:val="00CE20A4"/>
    <w:rsid w:val="00CE2161"/>
    <w:rsid w:val="00CE284A"/>
    <w:rsid w:val="00CE2CDF"/>
    <w:rsid w:val="00CE3409"/>
    <w:rsid w:val="00CE3640"/>
    <w:rsid w:val="00CE3BA2"/>
    <w:rsid w:val="00CE41AB"/>
    <w:rsid w:val="00CE4A2C"/>
    <w:rsid w:val="00CE4DF8"/>
    <w:rsid w:val="00CE4E18"/>
    <w:rsid w:val="00CE54FE"/>
    <w:rsid w:val="00CE55FD"/>
    <w:rsid w:val="00CE5B85"/>
    <w:rsid w:val="00CE5F73"/>
    <w:rsid w:val="00CE6124"/>
    <w:rsid w:val="00CE63B3"/>
    <w:rsid w:val="00CE6E0D"/>
    <w:rsid w:val="00CE6E15"/>
    <w:rsid w:val="00CE76A4"/>
    <w:rsid w:val="00CE7735"/>
    <w:rsid w:val="00CE77F7"/>
    <w:rsid w:val="00CE79F9"/>
    <w:rsid w:val="00CF076B"/>
    <w:rsid w:val="00CF0A34"/>
    <w:rsid w:val="00CF0D2B"/>
    <w:rsid w:val="00CF1643"/>
    <w:rsid w:val="00CF19E2"/>
    <w:rsid w:val="00CF1AEB"/>
    <w:rsid w:val="00CF24C2"/>
    <w:rsid w:val="00CF2A99"/>
    <w:rsid w:val="00CF2F68"/>
    <w:rsid w:val="00CF31C8"/>
    <w:rsid w:val="00CF3815"/>
    <w:rsid w:val="00CF39BD"/>
    <w:rsid w:val="00CF42D4"/>
    <w:rsid w:val="00CF460D"/>
    <w:rsid w:val="00CF4713"/>
    <w:rsid w:val="00CF4D22"/>
    <w:rsid w:val="00CF4FC3"/>
    <w:rsid w:val="00CF5241"/>
    <w:rsid w:val="00CF539A"/>
    <w:rsid w:val="00CF5601"/>
    <w:rsid w:val="00CF5A2F"/>
    <w:rsid w:val="00CF5B3E"/>
    <w:rsid w:val="00CF5E7C"/>
    <w:rsid w:val="00CF5F02"/>
    <w:rsid w:val="00CF607C"/>
    <w:rsid w:val="00CF60EB"/>
    <w:rsid w:val="00CF64D8"/>
    <w:rsid w:val="00CF6685"/>
    <w:rsid w:val="00CF6713"/>
    <w:rsid w:val="00CF6907"/>
    <w:rsid w:val="00CF6A6A"/>
    <w:rsid w:val="00CF6DE1"/>
    <w:rsid w:val="00CF7109"/>
    <w:rsid w:val="00CF7EF5"/>
    <w:rsid w:val="00D003A8"/>
    <w:rsid w:val="00D004D4"/>
    <w:rsid w:val="00D00546"/>
    <w:rsid w:val="00D009F0"/>
    <w:rsid w:val="00D0104B"/>
    <w:rsid w:val="00D0141C"/>
    <w:rsid w:val="00D019D4"/>
    <w:rsid w:val="00D01A20"/>
    <w:rsid w:val="00D01B86"/>
    <w:rsid w:val="00D01DA3"/>
    <w:rsid w:val="00D01E3C"/>
    <w:rsid w:val="00D020F8"/>
    <w:rsid w:val="00D021AC"/>
    <w:rsid w:val="00D028E5"/>
    <w:rsid w:val="00D02B36"/>
    <w:rsid w:val="00D02DD3"/>
    <w:rsid w:val="00D02F82"/>
    <w:rsid w:val="00D030F6"/>
    <w:rsid w:val="00D03820"/>
    <w:rsid w:val="00D039C7"/>
    <w:rsid w:val="00D03EE4"/>
    <w:rsid w:val="00D04493"/>
    <w:rsid w:val="00D04958"/>
    <w:rsid w:val="00D052B1"/>
    <w:rsid w:val="00D059D5"/>
    <w:rsid w:val="00D05E79"/>
    <w:rsid w:val="00D05FE0"/>
    <w:rsid w:val="00D060BC"/>
    <w:rsid w:val="00D06494"/>
    <w:rsid w:val="00D06900"/>
    <w:rsid w:val="00D06E9D"/>
    <w:rsid w:val="00D06F06"/>
    <w:rsid w:val="00D06F7F"/>
    <w:rsid w:val="00D07281"/>
    <w:rsid w:val="00D072C6"/>
    <w:rsid w:val="00D072D5"/>
    <w:rsid w:val="00D073CB"/>
    <w:rsid w:val="00D07530"/>
    <w:rsid w:val="00D075F4"/>
    <w:rsid w:val="00D078DF"/>
    <w:rsid w:val="00D07A55"/>
    <w:rsid w:val="00D07DA7"/>
    <w:rsid w:val="00D102B7"/>
    <w:rsid w:val="00D10305"/>
    <w:rsid w:val="00D10B70"/>
    <w:rsid w:val="00D10C49"/>
    <w:rsid w:val="00D10F1A"/>
    <w:rsid w:val="00D1110F"/>
    <w:rsid w:val="00D115F2"/>
    <w:rsid w:val="00D11AB4"/>
    <w:rsid w:val="00D1200D"/>
    <w:rsid w:val="00D1201A"/>
    <w:rsid w:val="00D12660"/>
    <w:rsid w:val="00D12692"/>
    <w:rsid w:val="00D127C0"/>
    <w:rsid w:val="00D12AA4"/>
    <w:rsid w:val="00D13D10"/>
    <w:rsid w:val="00D14116"/>
    <w:rsid w:val="00D146AC"/>
    <w:rsid w:val="00D1476D"/>
    <w:rsid w:val="00D14A64"/>
    <w:rsid w:val="00D14E03"/>
    <w:rsid w:val="00D14F47"/>
    <w:rsid w:val="00D151AA"/>
    <w:rsid w:val="00D1529A"/>
    <w:rsid w:val="00D162BD"/>
    <w:rsid w:val="00D16743"/>
    <w:rsid w:val="00D16FAC"/>
    <w:rsid w:val="00D17345"/>
    <w:rsid w:val="00D174C0"/>
    <w:rsid w:val="00D1767B"/>
    <w:rsid w:val="00D17D6C"/>
    <w:rsid w:val="00D200B2"/>
    <w:rsid w:val="00D200D3"/>
    <w:rsid w:val="00D2036D"/>
    <w:rsid w:val="00D207CB"/>
    <w:rsid w:val="00D208BE"/>
    <w:rsid w:val="00D20976"/>
    <w:rsid w:val="00D20DB1"/>
    <w:rsid w:val="00D20F1B"/>
    <w:rsid w:val="00D20FA3"/>
    <w:rsid w:val="00D2115A"/>
    <w:rsid w:val="00D21167"/>
    <w:rsid w:val="00D21449"/>
    <w:rsid w:val="00D215C1"/>
    <w:rsid w:val="00D21BA2"/>
    <w:rsid w:val="00D22C81"/>
    <w:rsid w:val="00D22E48"/>
    <w:rsid w:val="00D22FBE"/>
    <w:rsid w:val="00D23741"/>
    <w:rsid w:val="00D23775"/>
    <w:rsid w:val="00D23E83"/>
    <w:rsid w:val="00D2435E"/>
    <w:rsid w:val="00D24C9E"/>
    <w:rsid w:val="00D25049"/>
    <w:rsid w:val="00D25A19"/>
    <w:rsid w:val="00D25A25"/>
    <w:rsid w:val="00D25AA7"/>
    <w:rsid w:val="00D25AFE"/>
    <w:rsid w:val="00D26800"/>
    <w:rsid w:val="00D26F6D"/>
    <w:rsid w:val="00D3002C"/>
    <w:rsid w:val="00D302BF"/>
    <w:rsid w:val="00D3076D"/>
    <w:rsid w:val="00D30B81"/>
    <w:rsid w:val="00D30BDD"/>
    <w:rsid w:val="00D3135C"/>
    <w:rsid w:val="00D3232C"/>
    <w:rsid w:val="00D329AC"/>
    <w:rsid w:val="00D32D2F"/>
    <w:rsid w:val="00D32F8A"/>
    <w:rsid w:val="00D332EC"/>
    <w:rsid w:val="00D33501"/>
    <w:rsid w:val="00D3389B"/>
    <w:rsid w:val="00D33B43"/>
    <w:rsid w:val="00D33F03"/>
    <w:rsid w:val="00D33FD1"/>
    <w:rsid w:val="00D342E5"/>
    <w:rsid w:val="00D343D1"/>
    <w:rsid w:val="00D34828"/>
    <w:rsid w:val="00D349A5"/>
    <w:rsid w:val="00D34E2B"/>
    <w:rsid w:val="00D34E46"/>
    <w:rsid w:val="00D34ED5"/>
    <w:rsid w:val="00D34F76"/>
    <w:rsid w:val="00D352C2"/>
    <w:rsid w:val="00D35581"/>
    <w:rsid w:val="00D356EE"/>
    <w:rsid w:val="00D35BB2"/>
    <w:rsid w:val="00D35D1E"/>
    <w:rsid w:val="00D36109"/>
    <w:rsid w:val="00D367C4"/>
    <w:rsid w:val="00D36D4A"/>
    <w:rsid w:val="00D36ED2"/>
    <w:rsid w:val="00D37768"/>
    <w:rsid w:val="00D37895"/>
    <w:rsid w:val="00D37A57"/>
    <w:rsid w:val="00D37F59"/>
    <w:rsid w:val="00D4059A"/>
    <w:rsid w:val="00D40A85"/>
    <w:rsid w:val="00D41516"/>
    <w:rsid w:val="00D418AB"/>
    <w:rsid w:val="00D41917"/>
    <w:rsid w:val="00D41976"/>
    <w:rsid w:val="00D428AA"/>
    <w:rsid w:val="00D42A94"/>
    <w:rsid w:val="00D42EDA"/>
    <w:rsid w:val="00D43715"/>
    <w:rsid w:val="00D43BAA"/>
    <w:rsid w:val="00D43CE6"/>
    <w:rsid w:val="00D442D7"/>
    <w:rsid w:val="00D44A2A"/>
    <w:rsid w:val="00D45250"/>
    <w:rsid w:val="00D454BE"/>
    <w:rsid w:val="00D45561"/>
    <w:rsid w:val="00D45609"/>
    <w:rsid w:val="00D45D88"/>
    <w:rsid w:val="00D46184"/>
    <w:rsid w:val="00D4648F"/>
    <w:rsid w:val="00D46628"/>
    <w:rsid w:val="00D467AB"/>
    <w:rsid w:val="00D46B1D"/>
    <w:rsid w:val="00D46C19"/>
    <w:rsid w:val="00D46DF0"/>
    <w:rsid w:val="00D472EC"/>
    <w:rsid w:val="00D47C3A"/>
    <w:rsid w:val="00D47D83"/>
    <w:rsid w:val="00D47DBB"/>
    <w:rsid w:val="00D500DC"/>
    <w:rsid w:val="00D507C5"/>
    <w:rsid w:val="00D50DAB"/>
    <w:rsid w:val="00D50E42"/>
    <w:rsid w:val="00D51567"/>
    <w:rsid w:val="00D515BE"/>
    <w:rsid w:val="00D51C0F"/>
    <w:rsid w:val="00D51CE0"/>
    <w:rsid w:val="00D51F34"/>
    <w:rsid w:val="00D52199"/>
    <w:rsid w:val="00D52BA8"/>
    <w:rsid w:val="00D52FBA"/>
    <w:rsid w:val="00D5380B"/>
    <w:rsid w:val="00D54287"/>
    <w:rsid w:val="00D544CE"/>
    <w:rsid w:val="00D54669"/>
    <w:rsid w:val="00D553C8"/>
    <w:rsid w:val="00D5548D"/>
    <w:rsid w:val="00D5555C"/>
    <w:rsid w:val="00D5557A"/>
    <w:rsid w:val="00D55742"/>
    <w:rsid w:val="00D55A4F"/>
    <w:rsid w:val="00D55C5B"/>
    <w:rsid w:val="00D55F7D"/>
    <w:rsid w:val="00D5680B"/>
    <w:rsid w:val="00D5721A"/>
    <w:rsid w:val="00D5740D"/>
    <w:rsid w:val="00D57572"/>
    <w:rsid w:val="00D57C5E"/>
    <w:rsid w:val="00D601C9"/>
    <w:rsid w:val="00D60325"/>
    <w:rsid w:val="00D603BC"/>
    <w:rsid w:val="00D605C7"/>
    <w:rsid w:val="00D609B2"/>
    <w:rsid w:val="00D60C48"/>
    <w:rsid w:val="00D60E9F"/>
    <w:rsid w:val="00D6106D"/>
    <w:rsid w:val="00D62477"/>
    <w:rsid w:val="00D626D8"/>
    <w:rsid w:val="00D626EE"/>
    <w:rsid w:val="00D62A5A"/>
    <w:rsid w:val="00D62A89"/>
    <w:rsid w:val="00D62B2C"/>
    <w:rsid w:val="00D632A8"/>
    <w:rsid w:val="00D635E2"/>
    <w:rsid w:val="00D636DA"/>
    <w:rsid w:val="00D6382D"/>
    <w:rsid w:val="00D6397F"/>
    <w:rsid w:val="00D6453E"/>
    <w:rsid w:val="00D6455A"/>
    <w:rsid w:val="00D64A43"/>
    <w:rsid w:val="00D64A8A"/>
    <w:rsid w:val="00D6515B"/>
    <w:rsid w:val="00D65518"/>
    <w:rsid w:val="00D65686"/>
    <w:rsid w:val="00D65B07"/>
    <w:rsid w:val="00D65CE9"/>
    <w:rsid w:val="00D6633C"/>
    <w:rsid w:val="00D663AD"/>
    <w:rsid w:val="00D66578"/>
    <w:rsid w:val="00D66588"/>
    <w:rsid w:val="00D66699"/>
    <w:rsid w:val="00D66796"/>
    <w:rsid w:val="00D667F9"/>
    <w:rsid w:val="00D66A5F"/>
    <w:rsid w:val="00D66EF7"/>
    <w:rsid w:val="00D67004"/>
    <w:rsid w:val="00D671F0"/>
    <w:rsid w:val="00D67A4F"/>
    <w:rsid w:val="00D67B7A"/>
    <w:rsid w:val="00D67C01"/>
    <w:rsid w:val="00D67FCA"/>
    <w:rsid w:val="00D70708"/>
    <w:rsid w:val="00D70AE3"/>
    <w:rsid w:val="00D71418"/>
    <w:rsid w:val="00D714E4"/>
    <w:rsid w:val="00D71C79"/>
    <w:rsid w:val="00D72126"/>
    <w:rsid w:val="00D724E0"/>
    <w:rsid w:val="00D725D1"/>
    <w:rsid w:val="00D72710"/>
    <w:rsid w:val="00D72791"/>
    <w:rsid w:val="00D728B6"/>
    <w:rsid w:val="00D729A1"/>
    <w:rsid w:val="00D72B2D"/>
    <w:rsid w:val="00D72BD7"/>
    <w:rsid w:val="00D72BF5"/>
    <w:rsid w:val="00D72F29"/>
    <w:rsid w:val="00D730E8"/>
    <w:rsid w:val="00D73C34"/>
    <w:rsid w:val="00D73C64"/>
    <w:rsid w:val="00D73D29"/>
    <w:rsid w:val="00D73D9C"/>
    <w:rsid w:val="00D73DAF"/>
    <w:rsid w:val="00D73E56"/>
    <w:rsid w:val="00D741B9"/>
    <w:rsid w:val="00D745E7"/>
    <w:rsid w:val="00D7476A"/>
    <w:rsid w:val="00D74AB2"/>
    <w:rsid w:val="00D74C97"/>
    <w:rsid w:val="00D74D96"/>
    <w:rsid w:val="00D74ED0"/>
    <w:rsid w:val="00D750DD"/>
    <w:rsid w:val="00D75BD1"/>
    <w:rsid w:val="00D75DBD"/>
    <w:rsid w:val="00D75EB3"/>
    <w:rsid w:val="00D763BA"/>
    <w:rsid w:val="00D76686"/>
    <w:rsid w:val="00D7697A"/>
    <w:rsid w:val="00D76CAE"/>
    <w:rsid w:val="00D76D34"/>
    <w:rsid w:val="00D77398"/>
    <w:rsid w:val="00D77535"/>
    <w:rsid w:val="00D77571"/>
    <w:rsid w:val="00D77960"/>
    <w:rsid w:val="00D803BE"/>
    <w:rsid w:val="00D806CF"/>
    <w:rsid w:val="00D8072B"/>
    <w:rsid w:val="00D8087A"/>
    <w:rsid w:val="00D80EF5"/>
    <w:rsid w:val="00D80F12"/>
    <w:rsid w:val="00D8174D"/>
    <w:rsid w:val="00D81799"/>
    <w:rsid w:val="00D81C3A"/>
    <w:rsid w:val="00D81F5B"/>
    <w:rsid w:val="00D821D1"/>
    <w:rsid w:val="00D82323"/>
    <w:rsid w:val="00D8250A"/>
    <w:rsid w:val="00D82CE0"/>
    <w:rsid w:val="00D82DCE"/>
    <w:rsid w:val="00D82EB3"/>
    <w:rsid w:val="00D836F1"/>
    <w:rsid w:val="00D839BA"/>
    <w:rsid w:val="00D83ED7"/>
    <w:rsid w:val="00D83F24"/>
    <w:rsid w:val="00D83FA8"/>
    <w:rsid w:val="00D84098"/>
    <w:rsid w:val="00D840D4"/>
    <w:rsid w:val="00D843AD"/>
    <w:rsid w:val="00D8442F"/>
    <w:rsid w:val="00D845AC"/>
    <w:rsid w:val="00D84A2D"/>
    <w:rsid w:val="00D84C2B"/>
    <w:rsid w:val="00D8617D"/>
    <w:rsid w:val="00D86248"/>
    <w:rsid w:val="00D87149"/>
    <w:rsid w:val="00D878A7"/>
    <w:rsid w:val="00D87AF8"/>
    <w:rsid w:val="00D87C74"/>
    <w:rsid w:val="00D87D32"/>
    <w:rsid w:val="00D87D80"/>
    <w:rsid w:val="00D87FA4"/>
    <w:rsid w:val="00D90354"/>
    <w:rsid w:val="00D90780"/>
    <w:rsid w:val="00D90E5B"/>
    <w:rsid w:val="00D9112A"/>
    <w:rsid w:val="00D911CF"/>
    <w:rsid w:val="00D91874"/>
    <w:rsid w:val="00D91985"/>
    <w:rsid w:val="00D919AA"/>
    <w:rsid w:val="00D91D7A"/>
    <w:rsid w:val="00D91F15"/>
    <w:rsid w:val="00D92BBA"/>
    <w:rsid w:val="00D92C48"/>
    <w:rsid w:val="00D92CE0"/>
    <w:rsid w:val="00D92D88"/>
    <w:rsid w:val="00D93485"/>
    <w:rsid w:val="00D93608"/>
    <w:rsid w:val="00D939EC"/>
    <w:rsid w:val="00D93AC1"/>
    <w:rsid w:val="00D93E5B"/>
    <w:rsid w:val="00D94259"/>
    <w:rsid w:val="00D945CC"/>
    <w:rsid w:val="00D95000"/>
    <w:rsid w:val="00D9501F"/>
    <w:rsid w:val="00D9507E"/>
    <w:rsid w:val="00D9517D"/>
    <w:rsid w:val="00D95284"/>
    <w:rsid w:val="00D9530E"/>
    <w:rsid w:val="00D95BA5"/>
    <w:rsid w:val="00D95ED8"/>
    <w:rsid w:val="00D96016"/>
    <w:rsid w:val="00D96141"/>
    <w:rsid w:val="00D96798"/>
    <w:rsid w:val="00D96A3D"/>
    <w:rsid w:val="00D96BB3"/>
    <w:rsid w:val="00D9745A"/>
    <w:rsid w:val="00D976FB"/>
    <w:rsid w:val="00D97D0B"/>
    <w:rsid w:val="00DA071F"/>
    <w:rsid w:val="00DA0BC5"/>
    <w:rsid w:val="00DA0C26"/>
    <w:rsid w:val="00DA0D74"/>
    <w:rsid w:val="00DA1065"/>
    <w:rsid w:val="00DA1363"/>
    <w:rsid w:val="00DA1A61"/>
    <w:rsid w:val="00DA1AA3"/>
    <w:rsid w:val="00DA2AC6"/>
    <w:rsid w:val="00DA2E2E"/>
    <w:rsid w:val="00DA300F"/>
    <w:rsid w:val="00DA3EF8"/>
    <w:rsid w:val="00DA40C3"/>
    <w:rsid w:val="00DA453F"/>
    <w:rsid w:val="00DA471F"/>
    <w:rsid w:val="00DA49F6"/>
    <w:rsid w:val="00DA53AB"/>
    <w:rsid w:val="00DA57AA"/>
    <w:rsid w:val="00DA58C1"/>
    <w:rsid w:val="00DA5B10"/>
    <w:rsid w:val="00DA5CED"/>
    <w:rsid w:val="00DA624D"/>
    <w:rsid w:val="00DA633A"/>
    <w:rsid w:val="00DA6481"/>
    <w:rsid w:val="00DA6E89"/>
    <w:rsid w:val="00DA73C4"/>
    <w:rsid w:val="00DA7584"/>
    <w:rsid w:val="00DA79C8"/>
    <w:rsid w:val="00DA7F74"/>
    <w:rsid w:val="00DB024E"/>
    <w:rsid w:val="00DB0638"/>
    <w:rsid w:val="00DB069C"/>
    <w:rsid w:val="00DB08A3"/>
    <w:rsid w:val="00DB0D28"/>
    <w:rsid w:val="00DB0D7B"/>
    <w:rsid w:val="00DB0F1A"/>
    <w:rsid w:val="00DB107B"/>
    <w:rsid w:val="00DB1080"/>
    <w:rsid w:val="00DB1956"/>
    <w:rsid w:val="00DB1BC8"/>
    <w:rsid w:val="00DB1CB3"/>
    <w:rsid w:val="00DB1F1B"/>
    <w:rsid w:val="00DB248B"/>
    <w:rsid w:val="00DB2986"/>
    <w:rsid w:val="00DB302B"/>
    <w:rsid w:val="00DB319B"/>
    <w:rsid w:val="00DB353E"/>
    <w:rsid w:val="00DB3944"/>
    <w:rsid w:val="00DB3A09"/>
    <w:rsid w:val="00DB3E1E"/>
    <w:rsid w:val="00DB3F90"/>
    <w:rsid w:val="00DB46B3"/>
    <w:rsid w:val="00DB4957"/>
    <w:rsid w:val="00DB4E3A"/>
    <w:rsid w:val="00DB4F81"/>
    <w:rsid w:val="00DB5322"/>
    <w:rsid w:val="00DB5B75"/>
    <w:rsid w:val="00DB5FAF"/>
    <w:rsid w:val="00DB629C"/>
    <w:rsid w:val="00DB64EA"/>
    <w:rsid w:val="00DB6594"/>
    <w:rsid w:val="00DB6BA9"/>
    <w:rsid w:val="00DB7627"/>
    <w:rsid w:val="00DB76A9"/>
    <w:rsid w:val="00DB76F4"/>
    <w:rsid w:val="00DB77B1"/>
    <w:rsid w:val="00DC00A3"/>
    <w:rsid w:val="00DC03D9"/>
    <w:rsid w:val="00DC04A5"/>
    <w:rsid w:val="00DC095E"/>
    <w:rsid w:val="00DC09AC"/>
    <w:rsid w:val="00DC0C1B"/>
    <w:rsid w:val="00DC0D53"/>
    <w:rsid w:val="00DC15C5"/>
    <w:rsid w:val="00DC17A7"/>
    <w:rsid w:val="00DC1AFD"/>
    <w:rsid w:val="00DC20AC"/>
    <w:rsid w:val="00DC22B4"/>
    <w:rsid w:val="00DC24B4"/>
    <w:rsid w:val="00DC2B74"/>
    <w:rsid w:val="00DC3074"/>
    <w:rsid w:val="00DC3125"/>
    <w:rsid w:val="00DC3231"/>
    <w:rsid w:val="00DC3894"/>
    <w:rsid w:val="00DC3C8C"/>
    <w:rsid w:val="00DC40A1"/>
    <w:rsid w:val="00DC47C3"/>
    <w:rsid w:val="00DC49A4"/>
    <w:rsid w:val="00DC4A8F"/>
    <w:rsid w:val="00DC53AD"/>
    <w:rsid w:val="00DC53F8"/>
    <w:rsid w:val="00DC55B4"/>
    <w:rsid w:val="00DC56E7"/>
    <w:rsid w:val="00DC592C"/>
    <w:rsid w:val="00DC59CC"/>
    <w:rsid w:val="00DC6584"/>
    <w:rsid w:val="00DC6841"/>
    <w:rsid w:val="00DC6C0F"/>
    <w:rsid w:val="00DC6E2D"/>
    <w:rsid w:val="00DC7ACA"/>
    <w:rsid w:val="00DD0166"/>
    <w:rsid w:val="00DD04F8"/>
    <w:rsid w:val="00DD0595"/>
    <w:rsid w:val="00DD074E"/>
    <w:rsid w:val="00DD097A"/>
    <w:rsid w:val="00DD0A4B"/>
    <w:rsid w:val="00DD0E08"/>
    <w:rsid w:val="00DD0E36"/>
    <w:rsid w:val="00DD1444"/>
    <w:rsid w:val="00DD16C7"/>
    <w:rsid w:val="00DD1A65"/>
    <w:rsid w:val="00DD1CF8"/>
    <w:rsid w:val="00DD1FA6"/>
    <w:rsid w:val="00DD205D"/>
    <w:rsid w:val="00DD29DF"/>
    <w:rsid w:val="00DD2B08"/>
    <w:rsid w:val="00DD2F65"/>
    <w:rsid w:val="00DD30EB"/>
    <w:rsid w:val="00DD4197"/>
    <w:rsid w:val="00DD43DC"/>
    <w:rsid w:val="00DD4411"/>
    <w:rsid w:val="00DD476A"/>
    <w:rsid w:val="00DD56D7"/>
    <w:rsid w:val="00DD57CA"/>
    <w:rsid w:val="00DD5EC2"/>
    <w:rsid w:val="00DD6312"/>
    <w:rsid w:val="00DD649F"/>
    <w:rsid w:val="00DD67B0"/>
    <w:rsid w:val="00DD6B2B"/>
    <w:rsid w:val="00DD759F"/>
    <w:rsid w:val="00DD7D22"/>
    <w:rsid w:val="00DE0199"/>
    <w:rsid w:val="00DE026C"/>
    <w:rsid w:val="00DE0373"/>
    <w:rsid w:val="00DE04D8"/>
    <w:rsid w:val="00DE060E"/>
    <w:rsid w:val="00DE0B6B"/>
    <w:rsid w:val="00DE0DFD"/>
    <w:rsid w:val="00DE0F26"/>
    <w:rsid w:val="00DE1052"/>
    <w:rsid w:val="00DE1404"/>
    <w:rsid w:val="00DE14FC"/>
    <w:rsid w:val="00DE175E"/>
    <w:rsid w:val="00DE19FF"/>
    <w:rsid w:val="00DE1A3F"/>
    <w:rsid w:val="00DE1E49"/>
    <w:rsid w:val="00DE2171"/>
    <w:rsid w:val="00DE2BB2"/>
    <w:rsid w:val="00DE313A"/>
    <w:rsid w:val="00DE323B"/>
    <w:rsid w:val="00DE3273"/>
    <w:rsid w:val="00DE35BA"/>
    <w:rsid w:val="00DE3A7E"/>
    <w:rsid w:val="00DE3EEE"/>
    <w:rsid w:val="00DE3FBB"/>
    <w:rsid w:val="00DE42D3"/>
    <w:rsid w:val="00DE4686"/>
    <w:rsid w:val="00DE4842"/>
    <w:rsid w:val="00DE504F"/>
    <w:rsid w:val="00DE50F4"/>
    <w:rsid w:val="00DE514B"/>
    <w:rsid w:val="00DE5381"/>
    <w:rsid w:val="00DE59E3"/>
    <w:rsid w:val="00DE5B23"/>
    <w:rsid w:val="00DE5B5A"/>
    <w:rsid w:val="00DE5B7B"/>
    <w:rsid w:val="00DE5DEA"/>
    <w:rsid w:val="00DE5DF2"/>
    <w:rsid w:val="00DE6186"/>
    <w:rsid w:val="00DE69FE"/>
    <w:rsid w:val="00DE7D2A"/>
    <w:rsid w:val="00DE7D49"/>
    <w:rsid w:val="00DF0519"/>
    <w:rsid w:val="00DF067E"/>
    <w:rsid w:val="00DF09AA"/>
    <w:rsid w:val="00DF0C5F"/>
    <w:rsid w:val="00DF130F"/>
    <w:rsid w:val="00DF18C2"/>
    <w:rsid w:val="00DF192E"/>
    <w:rsid w:val="00DF1D28"/>
    <w:rsid w:val="00DF24ED"/>
    <w:rsid w:val="00DF24F5"/>
    <w:rsid w:val="00DF2F92"/>
    <w:rsid w:val="00DF32D9"/>
    <w:rsid w:val="00DF343B"/>
    <w:rsid w:val="00DF3491"/>
    <w:rsid w:val="00DF3A85"/>
    <w:rsid w:val="00DF3A88"/>
    <w:rsid w:val="00DF496A"/>
    <w:rsid w:val="00DF4CF7"/>
    <w:rsid w:val="00DF538D"/>
    <w:rsid w:val="00DF56DB"/>
    <w:rsid w:val="00DF58D9"/>
    <w:rsid w:val="00DF5DE7"/>
    <w:rsid w:val="00DF61AF"/>
    <w:rsid w:val="00DF6222"/>
    <w:rsid w:val="00DF6969"/>
    <w:rsid w:val="00DF6B1A"/>
    <w:rsid w:val="00DF6E10"/>
    <w:rsid w:val="00DF7194"/>
    <w:rsid w:val="00DF7200"/>
    <w:rsid w:val="00DF7C8B"/>
    <w:rsid w:val="00E001BC"/>
    <w:rsid w:val="00E007C8"/>
    <w:rsid w:val="00E00910"/>
    <w:rsid w:val="00E00E5B"/>
    <w:rsid w:val="00E00F07"/>
    <w:rsid w:val="00E010AC"/>
    <w:rsid w:val="00E01454"/>
    <w:rsid w:val="00E0175F"/>
    <w:rsid w:val="00E01866"/>
    <w:rsid w:val="00E01F86"/>
    <w:rsid w:val="00E024ED"/>
    <w:rsid w:val="00E026AB"/>
    <w:rsid w:val="00E027E6"/>
    <w:rsid w:val="00E02916"/>
    <w:rsid w:val="00E02940"/>
    <w:rsid w:val="00E02C3C"/>
    <w:rsid w:val="00E03067"/>
    <w:rsid w:val="00E03312"/>
    <w:rsid w:val="00E0335F"/>
    <w:rsid w:val="00E037F0"/>
    <w:rsid w:val="00E03D47"/>
    <w:rsid w:val="00E03F98"/>
    <w:rsid w:val="00E0401D"/>
    <w:rsid w:val="00E0460C"/>
    <w:rsid w:val="00E0463A"/>
    <w:rsid w:val="00E0482C"/>
    <w:rsid w:val="00E04C18"/>
    <w:rsid w:val="00E04F26"/>
    <w:rsid w:val="00E05388"/>
    <w:rsid w:val="00E05647"/>
    <w:rsid w:val="00E05D93"/>
    <w:rsid w:val="00E064C5"/>
    <w:rsid w:val="00E068CD"/>
    <w:rsid w:val="00E06955"/>
    <w:rsid w:val="00E06B34"/>
    <w:rsid w:val="00E06C89"/>
    <w:rsid w:val="00E078E7"/>
    <w:rsid w:val="00E10388"/>
    <w:rsid w:val="00E10443"/>
    <w:rsid w:val="00E10724"/>
    <w:rsid w:val="00E10853"/>
    <w:rsid w:val="00E10856"/>
    <w:rsid w:val="00E10D5C"/>
    <w:rsid w:val="00E1134D"/>
    <w:rsid w:val="00E113CC"/>
    <w:rsid w:val="00E11E1F"/>
    <w:rsid w:val="00E11F81"/>
    <w:rsid w:val="00E120E9"/>
    <w:rsid w:val="00E12591"/>
    <w:rsid w:val="00E128C9"/>
    <w:rsid w:val="00E12D0D"/>
    <w:rsid w:val="00E12EF5"/>
    <w:rsid w:val="00E13165"/>
    <w:rsid w:val="00E131F5"/>
    <w:rsid w:val="00E1337F"/>
    <w:rsid w:val="00E13747"/>
    <w:rsid w:val="00E13C0D"/>
    <w:rsid w:val="00E14298"/>
    <w:rsid w:val="00E144A7"/>
    <w:rsid w:val="00E14C7E"/>
    <w:rsid w:val="00E14CD4"/>
    <w:rsid w:val="00E14DCC"/>
    <w:rsid w:val="00E15106"/>
    <w:rsid w:val="00E1514A"/>
    <w:rsid w:val="00E1521F"/>
    <w:rsid w:val="00E152E3"/>
    <w:rsid w:val="00E15E0E"/>
    <w:rsid w:val="00E15F9B"/>
    <w:rsid w:val="00E16287"/>
    <w:rsid w:val="00E168F5"/>
    <w:rsid w:val="00E169E6"/>
    <w:rsid w:val="00E17184"/>
    <w:rsid w:val="00E1727C"/>
    <w:rsid w:val="00E17663"/>
    <w:rsid w:val="00E17991"/>
    <w:rsid w:val="00E179EB"/>
    <w:rsid w:val="00E17A9C"/>
    <w:rsid w:val="00E17AC7"/>
    <w:rsid w:val="00E17C87"/>
    <w:rsid w:val="00E200F2"/>
    <w:rsid w:val="00E20BEC"/>
    <w:rsid w:val="00E20FB0"/>
    <w:rsid w:val="00E213D4"/>
    <w:rsid w:val="00E214A6"/>
    <w:rsid w:val="00E218D1"/>
    <w:rsid w:val="00E21FE7"/>
    <w:rsid w:val="00E22078"/>
    <w:rsid w:val="00E22242"/>
    <w:rsid w:val="00E2244A"/>
    <w:rsid w:val="00E2281E"/>
    <w:rsid w:val="00E229B2"/>
    <w:rsid w:val="00E2393D"/>
    <w:rsid w:val="00E23AFB"/>
    <w:rsid w:val="00E23BC6"/>
    <w:rsid w:val="00E2407A"/>
    <w:rsid w:val="00E24128"/>
    <w:rsid w:val="00E24314"/>
    <w:rsid w:val="00E24409"/>
    <w:rsid w:val="00E24555"/>
    <w:rsid w:val="00E2496F"/>
    <w:rsid w:val="00E24C39"/>
    <w:rsid w:val="00E25E49"/>
    <w:rsid w:val="00E26357"/>
    <w:rsid w:val="00E263A9"/>
    <w:rsid w:val="00E264D0"/>
    <w:rsid w:val="00E2684E"/>
    <w:rsid w:val="00E26A2D"/>
    <w:rsid w:val="00E26BD6"/>
    <w:rsid w:val="00E27088"/>
    <w:rsid w:val="00E27176"/>
    <w:rsid w:val="00E271E3"/>
    <w:rsid w:val="00E2741E"/>
    <w:rsid w:val="00E2746A"/>
    <w:rsid w:val="00E277B5"/>
    <w:rsid w:val="00E314C5"/>
    <w:rsid w:val="00E31625"/>
    <w:rsid w:val="00E31995"/>
    <w:rsid w:val="00E31D95"/>
    <w:rsid w:val="00E31FA5"/>
    <w:rsid w:val="00E32100"/>
    <w:rsid w:val="00E329AF"/>
    <w:rsid w:val="00E32EAB"/>
    <w:rsid w:val="00E3302E"/>
    <w:rsid w:val="00E33761"/>
    <w:rsid w:val="00E337F2"/>
    <w:rsid w:val="00E33E40"/>
    <w:rsid w:val="00E33EB0"/>
    <w:rsid w:val="00E340FC"/>
    <w:rsid w:val="00E34540"/>
    <w:rsid w:val="00E349F7"/>
    <w:rsid w:val="00E35900"/>
    <w:rsid w:val="00E3654A"/>
    <w:rsid w:val="00E36577"/>
    <w:rsid w:val="00E36636"/>
    <w:rsid w:val="00E36C57"/>
    <w:rsid w:val="00E3710A"/>
    <w:rsid w:val="00E37169"/>
    <w:rsid w:val="00E374A0"/>
    <w:rsid w:val="00E4000E"/>
    <w:rsid w:val="00E400DF"/>
    <w:rsid w:val="00E40154"/>
    <w:rsid w:val="00E4018C"/>
    <w:rsid w:val="00E40CB4"/>
    <w:rsid w:val="00E40D4F"/>
    <w:rsid w:val="00E40E35"/>
    <w:rsid w:val="00E40F00"/>
    <w:rsid w:val="00E40F30"/>
    <w:rsid w:val="00E410A9"/>
    <w:rsid w:val="00E41A1F"/>
    <w:rsid w:val="00E4235D"/>
    <w:rsid w:val="00E42BD8"/>
    <w:rsid w:val="00E42D67"/>
    <w:rsid w:val="00E433AF"/>
    <w:rsid w:val="00E434A7"/>
    <w:rsid w:val="00E44A83"/>
    <w:rsid w:val="00E44CE0"/>
    <w:rsid w:val="00E453BB"/>
    <w:rsid w:val="00E45627"/>
    <w:rsid w:val="00E45897"/>
    <w:rsid w:val="00E458BF"/>
    <w:rsid w:val="00E45ABE"/>
    <w:rsid w:val="00E45B96"/>
    <w:rsid w:val="00E45D6D"/>
    <w:rsid w:val="00E47590"/>
    <w:rsid w:val="00E47B02"/>
    <w:rsid w:val="00E47C6A"/>
    <w:rsid w:val="00E47E40"/>
    <w:rsid w:val="00E47F74"/>
    <w:rsid w:val="00E50669"/>
    <w:rsid w:val="00E51B83"/>
    <w:rsid w:val="00E51DB3"/>
    <w:rsid w:val="00E5267B"/>
    <w:rsid w:val="00E526A0"/>
    <w:rsid w:val="00E52C11"/>
    <w:rsid w:val="00E52CA5"/>
    <w:rsid w:val="00E54876"/>
    <w:rsid w:val="00E54ADA"/>
    <w:rsid w:val="00E54B9B"/>
    <w:rsid w:val="00E54F6D"/>
    <w:rsid w:val="00E55008"/>
    <w:rsid w:val="00E55082"/>
    <w:rsid w:val="00E557B4"/>
    <w:rsid w:val="00E55C92"/>
    <w:rsid w:val="00E55F8A"/>
    <w:rsid w:val="00E55FB0"/>
    <w:rsid w:val="00E56184"/>
    <w:rsid w:val="00E56538"/>
    <w:rsid w:val="00E56AF4"/>
    <w:rsid w:val="00E56E9A"/>
    <w:rsid w:val="00E5760F"/>
    <w:rsid w:val="00E57C6E"/>
    <w:rsid w:val="00E57D5F"/>
    <w:rsid w:val="00E57F77"/>
    <w:rsid w:val="00E60A63"/>
    <w:rsid w:val="00E60B36"/>
    <w:rsid w:val="00E60C46"/>
    <w:rsid w:val="00E61770"/>
    <w:rsid w:val="00E6193D"/>
    <w:rsid w:val="00E61C26"/>
    <w:rsid w:val="00E625E8"/>
    <w:rsid w:val="00E627B9"/>
    <w:rsid w:val="00E62EAC"/>
    <w:rsid w:val="00E6321E"/>
    <w:rsid w:val="00E63288"/>
    <w:rsid w:val="00E633F8"/>
    <w:rsid w:val="00E63A2F"/>
    <w:rsid w:val="00E63A3F"/>
    <w:rsid w:val="00E63D4D"/>
    <w:rsid w:val="00E63DC0"/>
    <w:rsid w:val="00E63E8C"/>
    <w:rsid w:val="00E6447B"/>
    <w:rsid w:val="00E64AD4"/>
    <w:rsid w:val="00E64D45"/>
    <w:rsid w:val="00E64F44"/>
    <w:rsid w:val="00E65423"/>
    <w:rsid w:val="00E6547B"/>
    <w:rsid w:val="00E65697"/>
    <w:rsid w:val="00E65796"/>
    <w:rsid w:val="00E658EC"/>
    <w:rsid w:val="00E6591B"/>
    <w:rsid w:val="00E6617E"/>
    <w:rsid w:val="00E661B9"/>
    <w:rsid w:val="00E662BA"/>
    <w:rsid w:val="00E66832"/>
    <w:rsid w:val="00E66AA3"/>
    <w:rsid w:val="00E66C8B"/>
    <w:rsid w:val="00E6703B"/>
    <w:rsid w:val="00E67466"/>
    <w:rsid w:val="00E67903"/>
    <w:rsid w:val="00E67BBB"/>
    <w:rsid w:val="00E67E15"/>
    <w:rsid w:val="00E67E3E"/>
    <w:rsid w:val="00E704F1"/>
    <w:rsid w:val="00E7069A"/>
    <w:rsid w:val="00E707AE"/>
    <w:rsid w:val="00E70A3B"/>
    <w:rsid w:val="00E71407"/>
    <w:rsid w:val="00E715F8"/>
    <w:rsid w:val="00E71925"/>
    <w:rsid w:val="00E71BBD"/>
    <w:rsid w:val="00E71D4B"/>
    <w:rsid w:val="00E71DD9"/>
    <w:rsid w:val="00E71F46"/>
    <w:rsid w:val="00E72B73"/>
    <w:rsid w:val="00E731EE"/>
    <w:rsid w:val="00E73282"/>
    <w:rsid w:val="00E73556"/>
    <w:rsid w:val="00E735B6"/>
    <w:rsid w:val="00E73B14"/>
    <w:rsid w:val="00E73C02"/>
    <w:rsid w:val="00E7401F"/>
    <w:rsid w:val="00E74546"/>
    <w:rsid w:val="00E74804"/>
    <w:rsid w:val="00E74845"/>
    <w:rsid w:val="00E748DD"/>
    <w:rsid w:val="00E74DEF"/>
    <w:rsid w:val="00E74F16"/>
    <w:rsid w:val="00E75432"/>
    <w:rsid w:val="00E757F4"/>
    <w:rsid w:val="00E75E3E"/>
    <w:rsid w:val="00E76041"/>
    <w:rsid w:val="00E76378"/>
    <w:rsid w:val="00E76BC0"/>
    <w:rsid w:val="00E76BFB"/>
    <w:rsid w:val="00E76FCD"/>
    <w:rsid w:val="00E76FEB"/>
    <w:rsid w:val="00E771E6"/>
    <w:rsid w:val="00E773F7"/>
    <w:rsid w:val="00E77AF7"/>
    <w:rsid w:val="00E77C75"/>
    <w:rsid w:val="00E77DFF"/>
    <w:rsid w:val="00E80103"/>
    <w:rsid w:val="00E8033E"/>
    <w:rsid w:val="00E803A1"/>
    <w:rsid w:val="00E8054C"/>
    <w:rsid w:val="00E8056E"/>
    <w:rsid w:val="00E809F9"/>
    <w:rsid w:val="00E80A68"/>
    <w:rsid w:val="00E80E69"/>
    <w:rsid w:val="00E8100B"/>
    <w:rsid w:val="00E812B4"/>
    <w:rsid w:val="00E81919"/>
    <w:rsid w:val="00E824D2"/>
    <w:rsid w:val="00E8250A"/>
    <w:rsid w:val="00E8269D"/>
    <w:rsid w:val="00E82B83"/>
    <w:rsid w:val="00E82D20"/>
    <w:rsid w:val="00E8319E"/>
    <w:rsid w:val="00E83734"/>
    <w:rsid w:val="00E837FE"/>
    <w:rsid w:val="00E83DAC"/>
    <w:rsid w:val="00E841CB"/>
    <w:rsid w:val="00E841D9"/>
    <w:rsid w:val="00E84447"/>
    <w:rsid w:val="00E8464C"/>
    <w:rsid w:val="00E846A6"/>
    <w:rsid w:val="00E84968"/>
    <w:rsid w:val="00E85708"/>
    <w:rsid w:val="00E85821"/>
    <w:rsid w:val="00E858DE"/>
    <w:rsid w:val="00E85B2E"/>
    <w:rsid w:val="00E85DCD"/>
    <w:rsid w:val="00E865FA"/>
    <w:rsid w:val="00E867D3"/>
    <w:rsid w:val="00E869BB"/>
    <w:rsid w:val="00E86A52"/>
    <w:rsid w:val="00E86E56"/>
    <w:rsid w:val="00E87086"/>
    <w:rsid w:val="00E877A6"/>
    <w:rsid w:val="00E87B86"/>
    <w:rsid w:val="00E90778"/>
    <w:rsid w:val="00E90EC5"/>
    <w:rsid w:val="00E912CA"/>
    <w:rsid w:val="00E91AE7"/>
    <w:rsid w:val="00E9215B"/>
    <w:rsid w:val="00E92186"/>
    <w:rsid w:val="00E9266C"/>
    <w:rsid w:val="00E9298E"/>
    <w:rsid w:val="00E92AC2"/>
    <w:rsid w:val="00E92B14"/>
    <w:rsid w:val="00E92B28"/>
    <w:rsid w:val="00E92C81"/>
    <w:rsid w:val="00E932DE"/>
    <w:rsid w:val="00E93334"/>
    <w:rsid w:val="00E9378E"/>
    <w:rsid w:val="00E938E5"/>
    <w:rsid w:val="00E939B0"/>
    <w:rsid w:val="00E94014"/>
    <w:rsid w:val="00E940A4"/>
    <w:rsid w:val="00E94567"/>
    <w:rsid w:val="00E94EA4"/>
    <w:rsid w:val="00E95289"/>
    <w:rsid w:val="00E954F6"/>
    <w:rsid w:val="00E957C8"/>
    <w:rsid w:val="00E95ABD"/>
    <w:rsid w:val="00E960D2"/>
    <w:rsid w:val="00E9632F"/>
    <w:rsid w:val="00E96A3E"/>
    <w:rsid w:val="00E96B72"/>
    <w:rsid w:val="00E96BB9"/>
    <w:rsid w:val="00E96C4D"/>
    <w:rsid w:val="00E96D26"/>
    <w:rsid w:val="00E972D9"/>
    <w:rsid w:val="00E97394"/>
    <w:rsid w:val="00E97DF2"/>
    <w:rsid w:val="00EA0915"/>
    <w:rsid w:val="00EA0C1F"/>
    <w:rsid w:val="00EA11AE"/>
    <w:rsid w:val="00EA1C3C"/>
    <w:rsid w:val="00EA1CCD"/>
    <w:rsid w:val="00EA1F7D"/>
    <w:rsid w:val="00EA1F8C"/>
    <w:rsid w:val="00EA2690"/>
    <w:rsid w:val="00EA27EE"/>
    <w:rsid w:val="00EA2812"/>
    <w:rsid w:val="00EA2FC3"/>
    <w:rsid w:val="00EA3079"/>
    <w:rsid w:val="00EA32D2"/>
    <w:rsid w:val="00EA3D10"/>
    <w:rsid w:val="00EA3DE9"/>
    <w:rsid w:val="00EA4553"/>
    <w:rsid w:val="00EA4DB0"/>
    <w:rsid w:val="00EA506F"/>
    <w:rsid w:val="00EA50AC"/>
    <w:rsid w:val="00EA5C58"/>
    <w:rsid w:val="00EA60EE"/>
    <w:rsid w:val="00EA617F"/>
    <w:rsid w:val="00EA6840"/>
    <w:rsid w:val="00EA6845"/>
    <w:rsid w:val="00EA6A95"/>
    <w:rsid w:val="00EA6C11"/>
    <w:rsid w:val="00EA704B"/>
    <w:rsid w:val="00EA70D6"/>
    <w:rsid w:val="00EA7951"/>
    <w:rsid w:val="00EB039C"/>
    <w:rsid w:val="00EB0E57"/>
    <w:rsid w:val="00EB0F68"/>
    <w:rsid w:val="00EB11FF"/>
    <w:rsid w:val="00EB180F"/>
    <w:rsid w:val="00EB1896"/>
    <w:rsid w:val="00EB18B7"/>
    <w:rsid w:val="00EB1A11"/>
    <w:rsid w:val="00EB1BCB"/>
    <w:rsid w:val="00EB1E0D"/>
    <w:rsid w:val="00EB1F3F"/>
    <w:rsid w:val="00EB2556"/>
    <w:rsid w:val="00EB2636"/>
    <w:rsid w:val="00EB2873"/>
    <w:rsid w:val="00EB2A1C"/>
    <w:rsid w:val="00EB2C97"/>
    <w:rsid w:val="00EB357A"/>
    <w:rsid w:val="00EB373C"/>
    <w:rsid w:val="00EB389A"/>
    <w:rsid w:val="00EB3926"/>
    <w:rsid w:val="00EB3F0D"/>
    <w:rsid w:val="00EB4980"/>
    <w:rsid w:val="00EB4BEC"/>
    <w:rsid w:val="00EB4CE7"/>
    <w:rsid w:val="00EB53AB"/>
    <w:rsid w:val="00EB56D1"/>
    <w:rsid w:val="00EB573A"/>
    <w:rsid w:val="00EB575C"/>
    <w:rsid w:val="00EB595D"/>
    <w:rsid w:val="00EB6712"/>
    <w:rsid w:val="00EB672A"/>
    <w:rsid w:val="00EB69B7"/>
    <w:rsid w:val="00EB6A90"/>
    <w:rsid w:val="00EB6C73"/>
    <w:rsid w:val="00EB6F1D"/>
    <w:rsid w:val="00EB7084"/>
    <w:rsid w:val="00EB763A"/>
    <w:rsid w:val="00EB786D"/>
    <w:rsid w:val="00EB7A79"/>
    <w:rsid w:val="00EB7DF6"/>
    <w:rsid w:val="00EC02FB"/>
    <w:rsid w:val="00EC0D5D"/>
    <w:rsid w:val="00EC0DA7"/>
    <w:rsid w:val="00EC0E7D"/>
    <w:rsid w:val="00EC0EA3"/>
    <w:rsid w:val="00EC0FFD"/>
    <w:rsid w:val="00EC16CA"/>
    <w:rsid w:val="00EC179B"/>
    <w:rsid w:val="00EC1900"/>
    <w:rsid w:val="00EC1ECC"/>
    <w:rsid w:val="00EC259A"/>
    <w:rsid w:val="00EC2868"/>
    <w:rsid w:val="00EC2A20"/>
    <w:rsid w:val="00EC2E2F"/>
    <w:rsid w:val="00EC30D9"/>
    <w:rsid w:val="00EC320F"/>
    <w:rsid w:val="00EC3236"/>
    <w:rsid w:val="00EC3332"/>
    <w:rsid w:val="00EC3E8D"/>
    <w:rsid w:val="00EC4013"/>
    <w:rsid w:val="00EC41F5"/>
    <w:rsid w:val="00EC4648"/>
    <w:rsid w:val="00EC4B79"/>
    <w:rsid w:val="00EC4CFF"/>
    <w:rsid w:val="00EC4DA2"/>
    <w:rsid w:val="00EC5304"/>
    <w:rsid w:val="00EC5702"/>
    <w:rsid w:val="00EC5B39"/>
    <w:rsid w:val="00EC5FF2"/>
    <w:rsid w:val="00EC6788"/>
    <w:rsid w:val="00EC6842"/>
    <w:rsid w:val="00EC6944"/>
    <w:rsid w:val="00EC6C15"/>
    <w:rsid w:val="00EC716D"/>
    <w:rsid w:val="00EC71A3"/>
    <w:rsid w:val="00EC7217"/>
    <w:rsid w:val="00EC7228"/>
    <w:rsid w:val="00EC72A6"/>
    <w:rsid w:val="00EC74C6"/>
    <w:rsid w:val="00EC78B0"/>
    <w:rsid w:val="00EC79B2"/>
    <w:rsid w:val="00EC7C71"/>
    <w:rsid w:val="00EC7F01"/>
    <w:rsid w:val="00EC7F46"/>
    <w:rsid w:val="00EC7F50"/>
    <w:rsid w:val="00ED04C7"/>
    <w:rsid w:val="00ED0A17"/>
    <w:rsid w:val="00ED16A0"/>
    <w:rsid w:val="00ED1756"/>
    <w:rsid w:val="00ED1A8C"/>
    <w:rsid w:val="00ED1AEA"/>
    <w:rsid w:val="00ED1BCD"/>
    <w:rsid w:val="00ED1CF7"/>
    <w:rsid w:val="00ED23BE"/>
    <w:rsid w:val="00ED240A"/>
    <w:rsid w:val="00ED24B5"/>
    <w:rsid w:val="00ED2B81"/>
    <w:rsid w:val="00ED2D21"/>
    <w:rsid w:val="00ED2F1B"/>
    <w:rsid w:val="00ED3408"/>
    <w:rsid w:val="00ED3579"/>
    <w:rsid w:val="00ED36C0"/>
    <w:rsid w:val="00ED3DD9"/>
    <w:rsid w:val="00ED42D0"/>
    <w:rsid w:val="00ED430B"/>
    <w:rsid w:val="00ED4313"/>
    <w:rsid w:val="00ED4659"/>
    <w:rsid w:val="00ED4852"/>
    <w:rsid w:val="00ED4BA8"/>
    <w:rsid w:val="00ED5298"/>
    <w:rsid w:val="00ED543E"/>
    <w:rsid w:val="00ED5A34"/>
    <w:rsid w:val="00ED5B60"/>
    <w:rsid w:val="00ED5C5A"/>
    <w:rsid w:val="00ED5CFC"/>
    <w:rsid w:val="00ED6340"/>
    <w:rsid w:val="00ED634B"/>
    <w:rsid w:val="00ED6F64"/>
    <w:rsid w:val="00ED787D"/>
    <w:rsid w:val="00ED7C2E"/>
    <w:rsid w:val="00ED7D9E"/>
    <w:rsid w:val="00ED7EA3"/>
    <w:rsid w:val="00ED7FE8"/>
    <w:rsid w:val="00EE00DD"/>
    <w:rsid w:val="00EE01C8"/>
    <w:rsid w:val="00EE075D"/>
    <w:rsid w:val="00EE16B6"/>
    <w:rsid w:val="00EE1A94"/>
    <w:rsid w:val="00EE1D27"/>
    <w:rsid w:val="00EE27BF"/>
    <w:rsid w:val="00EE2C32"/>
    <w:rsid w:val="00EE2DD6"/>
    <w:rsid w:val="00EE2FB1"/>
    <w:rsid w:val="00EE30DD"/>
    <w:rsid w:val="00EE30F4"/>
    <w:rsid w:val="00EE31C6"/>
    <w:rsid w:val="00EE3834"/>
    <w:rsid w:val="00EE3F38"/>
    <w:rsid w:val="00EE47EC"/>
    <w:rsid w:val="00EE492B"/>
    <w:rsid w:val="00EE499B"/>
    <w:rsid w:val="00EE4DBC"/>
    <w:rsid w:val="00EE53C4"/>
    <w:rsid w:val="00EE57BB"/>
    <w:rsid w:val="00EE5F89"/>
    <w:rsid w:val="00EE63DE"/>
    <w:rsid w:val="00EE6637"/>
    <w:rsid w:val="00EE66EB"/>
    <w:rsid w:val="00EE6B17"/>
    <w:rsid w:val="00EE6DB4"/>
    <w:rsid w:val="00EE6DD0"/>
    <w:rsid w:val="00EE7660"/>
    <w:rsid w:val="00EE7853"/>
    <w:rsid w:val="00EF0271"/>
    <w:rsid w:val="00EF0284"/>
    <w:rsid w:val="00EF0FF9"/>
    <w:rsid w:val="00EF11E9"/>
    <w:rsid w:val="00EF197A"/>
    <w:rsid w:val="00EF19C6"/>
    <w:rsid w:val="00EF1CB7"/>
    <w:rsid w:val="00EF1E4B"/>
    <w:rsid w:val="00EF2102"/>
    <w:rsid w:val="00EF2147"/>
    <w:rsid w:val="00EF24E4"/>
    <w:rsid w:val="00EF25B3"/>
    <w:rsid w:val="00EF2B43"/>
    <w:rsid w:val="00EF2BEF"/>
    <w:rsid w:val="00EF32E7"/>
    <w:rsid w:val="00EF334D"/>
    <w:rsid w:val="00EF3571"/>
    <w:rsid w:val="00EF383A"/>
    <w:rsid w:val="00EF4488"/>
    <w:rsid w:val="00EF4596"/>
    <w:rsid w:val="00EF48DC"/>
    <w:rsid w:val="00EF4CCF"/>
    <w:rsid w:val="00EF4F42"/>
    <w:rsid w:val="00EF4F92"/>
    <w:rsid w:val="00EF562E"/>
    <w:rsid w:val="00EF5654"/>
    <w:rsid w:val="00EF5B49"/>
    <w:rsid w:val="00EF5BB9"/>
    <w:rsid w:val="00EF640F"/>
    <w:rsid w:val="00EF64B7"/>
    <w:rsid w:val="00EF64ED"/>
    <w:rsid w:val="00EF67A2"/>
    <w:rsid w:val="00EF6FD8"/>
    <w:rsid w:val="00EF75C3"/>
    <w:rsid w:val="00EF7F96"/>
    <w:rsid w:val="00EF7FCD"/>
    <w:rsid w:val="00F0010D"/>
    <w:rsid w:val="00F0062A"/>
    <w:rsid w:val="00F00653"/>
    <w:rsid w:val="00F00E45"/>
    <w:rsid w:val="00F00EE3"/>
    <w:rsid w:val="00F0137B"/>
    <w:rsid w:val="00F015D0"/>
    <w:rsid w:val="00F01907"/>
    <w:rsid w:val="00F01A6E"/>
    <w:rsid w:val="00F01C2B"/>
    <w:rsid w:val="00F024F7"/>
    <w:rsid w:val="00F02F7F"/>
    <w:rsid w:val="00F0323D"/>
    <w:rsid w:val="00F0332D"/>
    <w:rsid w:val="00F03902"/>
    <w:rsid w:val="00F03BC1"/>
    <w:rsid w:val="00F03CAE"/>
    <w:rsid w:val="00F03D85"/>
    <w:rsid w:val="00F03DF6"/>
    <w:rsid w:val="00F04077"/>
    <w:rsid w:val="00F04359"/>
    <w:rsid w:val="00F043FE"/>
    <w:rsid w:val="00F049E0"/>
    <w:rsid w:val="00F04A63"/>
    <w:rsid w:val="00F04E64"/>
    <w:rsid w:val="00F04EE9"/>
    <w:rsid w:val="00F0557F"/>
    <w:rsid w:val="00F0583F"/>
    <w:rsid w:val="00F058BA"/>
    <w:rsid w:val="00F06052"/>
    <w:rsid w:val="00F06216"/>
    <w:rsid w:val="00F063A3"/>
    <w:rsid w:val="00F06663"/>
    <w:rsid w:val="00F06921"/>
    <w:rsid w:val="00F06AFA"/>
    <w:rsid w:val="00F06C77"/>
    <w:rsid w:val="00F07070"/>
    <w:rsid w:val="00F07684"/>
    <w:rsid w:val="00F077FB"/>
    <w:rsid w:val="00F07807"/>
    <w:rsid w:val="00F0780C"/>
    <w:rsid w:val="00F07A66"/>
    <w:rsid w:val="00F07DCF"/>
    <w:rsid w:val="00F10D4D"/>
    <w:rsid w:val="00F10DAB"/>
    <w:rsid w:val="00F10E82"/>
    <w:rsid w:val="00F11360"/>
    <w:rsid w:val="00F119DA"/>
    <w:rsid w:val="00F11B5E"/>
    <w:rsid w:val="00F124FA"/>
    <w:rsid w:val="00F127D2"/>
    <w:rsid w:val="00F12951"/>
    <w:rsid w:val="00F12960"/>
    <w:rsid w:val="00F133B9"/>
    <w:rsid w:val="00F13406"/>
    <w:rsid w:val="00F13DB1"/>
    <w:rsid w:val="00F14408"/>
    <w:rsid w:val="00F14FCB"/>
    <w:rsid w:val="00F1553B"/>
    <w:rsid w:val="00F156F6"/>
    <w:rsid w:val="00F157A0"/>
    <w:rsid w:val="00F15E21"/>
    <w:rsid w:val="00F16068"/>
    <w:rsid w:val="00F170AC"/>
    <w:rsid w:val="00F171FF"/>
    <w:rsid w:val="00F1721E"/>
    <w:rsid w:val="00F1725B"/>
    <w:rsid w:val="00F17724"/>
    <w:rsid w:val="00F1781C"/>
    <w:rsid w:val="00F2027C"/>
    <w:rsid w:val="00F2036A"/>
    <w:rsid w:val="00F2053E"/>
    <w:rsid w:val="00F20599"/>
    <w:rsid w:val="00F205DE"/>
    <w:rsid w:val="00F213CF"/>
    <w:rsid w:val="00F22279"/>
    <w:rsid w:val="00F22D91"/>
    <w:rsid w:val="00F234C4"/>
    <w:rsid w:val="00F23543"/>
    <w:rsid w:val="00F23618"/>
    <w:rsid w:val="00F236DB"/>
    <w:rsid w:val="00F23859"/>
    <w:rsid w:val="00F2386F"/>
    <w:rsid w:val="00F2389B"/>
    <w:rsid w:val="00F2416C"/>
    <w:rsid w:val="00F24290"/>
    <w:rsid w:val="00F244A9"/>
    <w:rsid w:val="00F24C67"/>
    <w:rsid w:val="00F24CDA"/>
    <w:rsid w:val="00F25526"/>
    <w:rsid w:val="00F25720"/>
    <w:rsid w:val="00F25F1D"/>
    <w:rsid w:val="00F25F20"/>
    <w:rsid w:val="00F26005"/>
    <w:rsid w:val="00F2605F"/>
    <w:rsid w:val="00F264B3"/>
    <w:rsid w:val="00F26937"/>
    <w:rsid w:val="00F27071"/>
    <w:rsid w:val="00F2719C"/>
    <w:rsid w:val="00F27366"/>
    <w:rsid w:val="00F2768F"/>
    <w:rsid w:val="00F27777"/>
    <w:rsid w:val="00F279F0"/>
    <w:rsid w:val="00F3069A"/>
    <w:rsid w:val="00F30A9E"/>
    <w:rsid w:val="00F31005"/>
    <w:rsid w:val="00F31514"/>
    <w:rsid w:val="00F31B93"/>
    <w:rsid w:val="00F32135"/>
    <w:rsid w:val="00F32722"/>
    <w:rsid w:val="00F32E4D"/>
    <w:rsid w:val="00F32F1E"/>
    <w:rsid w:val="00F3332F"/>
    <w:rsid w:val="00F338AD"/>
    <w:rsid w:val="00F33BF5"/>
    <w:rsid w:val="00F33F3E"/>
    <w:rsid w:val="00F349A6"/>
    <w:rsid w:val="00F349B4"/>
    <w:rsid w:val="00F34E3E"/>
    <w:rsid w:val="00F353AB"/>
    <w:rsid w:val="00F368EF"/>
    <w:rsid w:val="00F369D6"/>
    <w:rsid w:val="00F369F7"/>
    <w:rsid w:val="00F37019"/>
    <w:rsid w:val="00F37941"/>
    <w:rsid w:val="00F37946"/>
    <w:rsid w:val="00F37E1C"/>
    <w:rsid w:val="00F4034F"/>
    <w:rsid w:val="00F4087F"/>
    <w:rsid w:val="00F40BFF"/>
    <w:rsid w:val="00F40D67"/>
    <w:rsid w:val="00F41398"/>
    <w:rsid w:val="00F41834"/>
    <w:rsid w:val="00F4224C"/>
    <w:rsid w:val="00F42C3F"/>
    <w:rsid w:val="00F42D36"/>
    <w:rsid w:val="00F42D82"/>
    <w:rsid w:val="00F431E3"/>
    <w:rsid w:val="00F434E6"/>
    <w:rsid w:val="00F43689"/>
    <w:rsid w:val="00F43876"/>
    <w:rsid w:val="00F43C82"/>
    <w:rsid w:val="00F440E8"/>
    <w:rsid w:val="00F44720"/>
    <w:rsid w:val="00F449BF"/>
    <w:rsid w:val="00F44EB0"/>
    <w:rsid w:val="00F453C5"/>
    <w:rsid w:val="00F4549D"/>
    <w:rsid w:val="00F454D2"/>
    <w:rsid w:val="00F457A2"/>
    <w:rsid w:val="00F45A02"/>
    <w:rsid w:val="00F4611D"/>
    <w:rsid w:val="00F46202"/>
    <w:rsid w:val="00F4659F"/>
    <w:rsid w:val="00F46A68"/>
    <w:rsid w:val="00F4710C"/>
    <w:rsid w:val="00F4730A"/>
    <w:rsid w:val="00F4791C"/>
    <w:rsid w:val="00F4793D"/>
    <w:rsid w:val="00F47CCB"/>
    <w:rsid w:val="00F502C6"/>
    <w:rsid w:val="00F5047F"/>
    <w:rsid w:val="00F50D82"/>
    <w:rsid w:val="00F519DA"/>
    <w:rsid w:val="00F51CB9"/>
    <w:rsid w:val="00F52418"/>
    <w:rsid w:val="00F52439"/>
    <w:rsid w:val="00F525D7"/>
    <w:rsid w:val="00F52B55"/>
    <w:rsid w:val="00F52F60"/>
    <w:rsid w:val="00F53076"/>
    <w:rsid w:val="00F533EC"/>
    <w:rsid w:val="00F537F7"/>
    <w:rsid w:val="00F53CAD"/>
    <w:rsid w:val="00F5496D"/>
    <w:rsid w:val="00F5497E"/>
    <w:rsid w:val="00F549FF"/>
    <w:rsid w:val="00F54BDE"/>
    <w:rsid w:val="00F550F7"/>
    <w:rsid w:val="00F55619"/>
    <w:rsid w:val="00F55788"/>
    <w:rsid w:val="00F557F8"/>
    <w:rsid w:val="00F5589E"/>
    <w:rsid w:val="00F55B11"/>
    <w:rsid w:val="00F55D85"/>
    <w:rsid w:val="00F5628A"/>
    <w:rsid w:val="00F5630A"/>
    <w:rsid w:val="00F5647A"/>
    <w:rsid w:val="00F56800"/>
    <w:rsid w:val="00F56A45"/>
    <w:rsid w:val="00F56A59"/>
    <w:rsid w:val="00F5715A"/>
    <w:rsid w:val="00F5741A"/>
    <w:rsid w:val="00F575D2"/>
    <w:rsid w:val="00F579EA"/>
    <w:rsid w:val="00F6062E"/>
    <w:rsid w:val="00F606EC"/>
    <w:rsid w:val="00F60A08"/>
    <w:rsid w:val="00F61412"/>
    <w:rsid w:val="00F627EA"/>
    <w:rsid w:val="00F629DF"/>
    <w:rsid w:val="00F62C2D"/>
    <w:rsid w:val="00F6352D"/>
    <w:rsid w:val="00F63957"/>
    <w:rsid w:val="00F63DCC"/>
    <w:rsid w:val="00F645F7"/>
    <w:rsid w:val="00F64A8F"/>
    <w:rsid w:val="00F64AD9"/>
    <w:rsid w:val="00F64B49"/>
    <w:rsid w:val="00F6539A"/>
    <w:rsid w:val="00F6566C"/>
    <w:rsid w:val="00F65968"/>
    <w:rsid w:val="00F65CF5"/>
    <w:rsid w:val="00F65FAD"/>
    <w:rsid w:val="00F66137"/>
    <w:rsid w:val="00F66C67"/>
    <w:rsid w:val="00F67128"/>
    <w:rsid w:val="00F671F8"/>
    <w:rsid w:val="00F675DA"/>
    <w:rsid w:val="00F676C3"/>
    <w:rsid w:val="00F67AA8"/>
    <w:rsid w:val="00F67B1A"/>
    <w:rsid w:val="00F67C1B"/>
    <w:rsid w:val="00F67DEB"/>
    <w:rsid w:val="00F67E3F"/>
    <w:rsid w:val="00F70180"/>
    <w:rsid w:val="00F7021F"/>
    <w:rsid w:val="00F70ED2"/>
    <w:rsid w:val="00F7102F"/>
    <w:rsid w:val="00F713EC"/>
    <w:rsid w:val="00F7190C"/>
    <w:rsid w:val="00F719BC"/>
    <w:rsid w:val="00F7231A"/>
    <w:rsid w:val="00F72A02"/>
    <w:rsid w:val="00F73008"/>
    <w:rsid w:val="00F73263"/>
    <w:rsid w:val="00F73468"/>
    <w:rsid w:val="00F73652"/>
    <w:rsid w:val="00F73989"/>
    <w:rsid w:val="00F73B2B"/>
    <w:rsid w:val="00F742A4"/>
    <w:rsid w:val="00F74A02"/>
    <w:rsid w:val="00F74B22"/>
    <w:rsid w:val="00F75134"/>
    <w:rsid w:val="00F759B4"/>
    <w:rsid w:val="00F75DC4"/>
    <w:rsid w:val="00F75F7F"/>
    <w:rsid w:val="00F769B9"/>
    <w:rsid w:val="00F77242"/>
    <w:rsid w:val="00F7757A"/>
    <w:rsid w:val="00F775B3"/>
    <w:rsid w:val="00F77D10"/>
    <w:rsid w:val="00F77F55"/>
    <w:rsid w:val="00F80404"/>
    <w:rsid w:val="00F8045C"/>
    <w:rsid w:val="00F804E0"/>
    <w:rsid w:val="00F8062E"/>
    <w:rsid w:val="00F80B8F"/>
    <w:rsid w:val="00F80D10"/>
    <w:rsid w:val="00F80FD7"/>
    <w:rsid w:val="00F81335"/>
    <w:rsid w:val="00F81722"/>
    <w:rsid w:val="00F81804"/>
    <w:rsid w:val="00F81847"/>
    <w:rsid w:val="00F81872"/>
    <w:rsid w:val="00F825A5"/>
    <w:rsid w:val="00F82A46"/>
    <w:rsid w:val="00F82ACC"/>
    <w:rsid w:val="00F82DB3"/>
    <w:rsid w:val="00F82DB5"/>
    <w:rsid w:val="00F82F41"/>
    <w:rsid w:val="00F82F9D"/>
    <w:rsid w:val="00F8307D"/>
    <w:rsid w:val="00F830D6"/>
    <w:rsid w:val="00F8356D"/>
    <w:rsid w:val="00F835EC"/>
    <w:rsid w:val="00F83946"/>
    <w:rsid w:val="00F83AF2"/>
    <w:rsid w:val="00F8413B"/>
    <w:rsid w:val="00F84C67"/>
    <w:rsid w:val="00F85540"/>
    <w:rsid w:val="00F85543"/>
    <w:rsid w:val="00F86078"/>
    <w:rsid w:val="00F866F4"/>
    <w:rsid w:val="00F867A7"/>
    <w:rsid w:val="00F87230"/>
    <w:rsid w:val="00F878B0"/>
    <w:rsid w:val="00F87B20"/>
    <w:rsid w:val="00F90598"/>
    <w:rsid w:val="00F90A3A"/>
    <w:rsid w:val="00F90FF9"/>
    <w:rsid w:val="00F91335"/>
    <w:rsid w:val="00F91AA7"/>
    <w:rsid w:val="00F91C59"/>
    <w:rsid w:val="00F91DE7"/>
    <w:rsid w:val="00F91F4C"/>
    <w:rsid w:val="00F9221F"/>
    <w:rsid w:val="00F9381C"/>
    <w:rsid w:val="00F93AB4"/>
    <w:rsid w:val="00F93B7B"/>
    <w:rsid w:val="00F93C02"/>
    <w:rsid w:val="00F941FB"/>
    <w:rsid w:val="00F94521"/>
    <w:rsid w:val="00F946C2"/>
    <w:rsid w:val="00F9476B"/>
    <w:rsid w:val="00F947D1"/>
    <w:rsid w:val="00F951A4"/>
    <w:rsid w:val="00F95461"/>
    <w:rsid w:val="00F956DA"/>
    <w:rsid w:val="00F958C1"/>
    <w:rsid w:val="00F95E3F"/>
    <w:rsid w:val="00F96103"/>
    <w:rsid w:val="00F96127"/>
    <w:rsid w:val="00F969C1"/>
    <w:rsid w:val="00F96FA7"/>
    <w:rsid w:val="00F97133"/>
    <w:rsid w:val="00F97189"/>
    <w:rsid w:val="00F977C1"/>
    <w:rsid w:val="00F9785F"/>
    <w:rsid w:val="00F9789E"/>
    <w:rsid w:val="00F97B6E"/>
    <w:rsid w:val="00FA0314"/>
    <w:rsid w:val="00FA0CB5"/>
    <w:rsid w:val="00FA0DBA"/>
    <w:rsid w:val="00FA142A"/>
    <w:rsid w:val="00FA1E79"/>
    <w:rsid w:val="00FA2068"/>
    <w:rsid w:val="00FA2312"/>
    <w:rsid w:val="00FA24CB"/>
    <w:rsid w:val="00FA2625"/>
    <w:rsid w:val="00FA3207"/>
    <w:rsid w:val="00FA3259"/>
    <w:rsid w:val="00FA3879"/>
    <w:rsid w:val="00FA3FA2"/>
    <w:rsid w:val="00FA507D"/>
    <w:rsid w:val="00FA5328"/>
    <w:rsid w:val="00FA55CA"/>
    <w:rsid w:val="00FA63A4"/>
    <w:rsid w:val="00FA6516"/>
    <w:rsid w:val="00FA6907"/>
    <w:rsid w:val="00FA72F7"/>
    <w:rsid w:val="00FA7630"/>
    <w:rsid w:val="00FB019A"/>
    <w:rsid w:val="00FB01C5"/>
    <w:rsid w:val="00FB020A"/>
    <w:rsid w:val="00FB043E"/>
    <w:rsid w:val="00FB0A51"/>
    <w:rsid w:val="00FB0E71"/>
    <w:rsid w:val="00FB0EDC"/>
    <w:rsid w:val="00FB1798"/>
    <w:rsid w:val="00FB1D0B"/>
    <w:rsid w:val="00FB1FF3"/>
    <w:rsid w:val="00FB2546"/>
    <w:rsid w:val="00FB2E1A"/>
    <w:rsid w:val="00FB3714"/>
    <w:rsid w:val="00FB3B21"/>
    <w:rsid w:val="00FB3CE8"/>
    <w:rsid w:val="00FB3ECC"/>
    <w:rsid w:val="00FB4097"/>
    <w:rsid w:val="00FB4899"/>
    <w:rsid w:val="00FB52F3"/>
    <w:rsid w:val="00FB5662"/>
    <w:rsid w:val="00FB5744"/>
    <w:rsid w:val="00FB5B43"/>
    <w:rsid w:val="00FB5F03"/>
    <w:rsid w:val="00FB61CB"/>
    <w:rsid w:val="00FB66D0"/>
    <w:rsid w:val="00FB71DE"/>
    <w:rsid w:val="00FB7ADB"/>
    <w:rsid w:val="00FB7B83"/>
    <w:rsid w:val="00FB7DEB"/>
    <w:rsid w:val="00FB7F0D"/>
    <w:rsid w:val="00FC017F"/>
    <w:rsid w:val="00FC01B5"/>
    <w:rsid w:val="00FC04AE"/>
    <w:rsid w:val="00FC1045"/>
    <w:rsid w:val="00FC1095"/>
    <w:rsid w:val="00FC11DD"/>
    <w:rsid w:val="00FC11E8"/>
    <w:rsid w:val="00FC1266"/>
    <w:rsid w:val="00FC1704"/>
    <w:rsid w:val="00FC19C2"/>
    <w:rsid w:val="00FC19E8"/>
    <w:rsid w:val="00FC1FAF"/>
    <w:rsid w:val="00FC23DD"/>
    <w:rsid w:val="00FC249D"/>
    <w:rsid w:val="00FC2792"/>
    <w:rsid w:val="00FC295D"/>
    <w:rsid w:val="00FC2D99"/>
    <w:rsid w:val="00FC328B"/>
    <w:rsid w:val="00FC32F8"/>
    <w:rsid w:val="00FC3875"/>
    <w:rsid w:val="00FC398F"/>
    <w:rsid w:val="00FC3B23"/>
    <w:rsid w:val="00FC3C18"/>
    <w:rsid w:val="00FC4169"/>
    <w:rsid w:val="00FC484D"/>
    <w:rsid w:val="00FC4989"/>
    <w:rsid w:val="00FC4C89"/>
    <w:rsid w:val="00FC4D66"/>
    <w:rsid w:val="00FC4D7F"/>
    <w:rsid w:val="00FC511D"/>
    <w:rsid w:val="00FC53A3"/>
    <w:rsid w:val="00FC5479"/>
    <w:rsid w:val="00FC55EA"/>
    <w:rsid w:val="00FC564A"/>
    <w:rsid w:val="00FC5D2A"/>
    <w:rsid w:val="00FC62C7"/>
    <w:rsid w:val="00FC63D6"/>
    <w:rsid w:val="00FC664A"/>
    <w:rsid w:val="00FC729F"/>
    <w:rsid w:val="00FC7321"/>
    <w:rsid w:val="00FC785E"/>
    <w:rsid w:val="00FC7D83"/>
    <w:rsid w:val="00FC7F97"/>
    <w:rsid w:val="00FD0136"/>
    <w:rsid w:val="00FD03CA"/>
    <w:rsid w:val="00FD09AF"/>
    <w:rsid w:val="00FD0FF7"/>
    <w:rsid w:val="00FD1578"/>
    <w:rsid w:val="00FD1673"/>
    <w:rsid w:val="00FD1B68"/>
    <w:rsid w:val="00FD1C12"/>
    <w:rsid w:val="00FD21C8"/>
    <w:rsid w:val="00FD242C"/>
    <w:rsid w:val="00FD278A"/>
    <w:rsid w:val="00FD3477"/>
    <w:rsid w:val="00FD3494"/>
    <w:rsid w:val="00FD3C0A"/>
    <w:rsid w:val="00FD3C4A"/>
    <w:rsid w:val="00FD3E65"/>
    <w:rsid w:val="00FD3FED"/>
    <w:rsid w:val="00FD468C"/>
    <w:rsid w:val="00FD493C"/>
    <w:rsid w:val="00FD4C9B"/>
    <w:rsid w:val="00FD50E2"/>
    <w:rsid w:val="00FD527E"/>
    <w:rsid w:val="00FD57B2"/>
    <w:rsid w:val="00FD585F"/>
    <w:rsid w:val="00FD5A54"/>
    <w:rsid w:val="00FD5FCA"/>
    <w:rsid w:val="00FD5FF5"/>
    <w:rsid w:val="00FD60C0"/>
    <w:rsid w:val="00FD641C"/>
    <w:rsid w:val="00FD6495"/>
    <w:rsid w:val="00FD6667"/>
    <w:rsid w:val="00FD6B9E"/>
    <w:rsid w:val="00FD6E78"/>
    <w:rsid w:val="00FD6EC4"/>
    <w:rsid w:val="00FD727B"/>
    <w:rsid w:val="00FE075E"/>
    <w:rsid w:val="00FE0941"/>
    <w:rsid w:val="00FE0B26"/>
    <w:rsid w:val="00FE0B5B"/>
    <w:rsid w:val="00FE1400"/>
    <w:rsid w:val="00FE16D5"/>
    <w:rsid w:val="00FE1A12"/>
    <w:rsid w:val="00FE1C39"/>
    <w:rsid w:val="00FE2030"/>
    <w:rsid w:val="00FE2217"/>
    <w:rsid w:val="00FE2257"/>
    <w:rsid w:val="00FE22F6"/>
    <w:rsid w:val="00FE25E0"/>
    <w:rsid w:val="00FE261D"/>
    <w:rsid w:val="00FE2754"/>
    <w:rsid w:val="00FE315B"/>
    <w:rsid w:val="00FE328A"/>
    <w:rsid w:val="00FE3502"/>
    <w:rsid w:val="00FE39C0"/>
    <w:rsid w:val="00FE43A6"/>
    <w:rsid w:val="00FE447A"/>
    <w:rsid w:val="00FE45E7"/>
    <w:rsid w:val="00FE48D4"/>
    <w:rsid w:val="00FE507A"/>
    <w:rsid w:val="00FE541E"/>
    <w:rsid w:val="00FE5FE7"/>
    <w:rsid w:val="00FE6056"/>
    <w:rsid w:val="00FE6AE8"/>
    <w:rsid w:val="00FE6E10"/>
    <w:rsid w:val="00FE727F"/>
    <w:rsid w:val="00FE72D0"/>
    <w:rsid w:val="00FE76E4"/>
    <w:rsid w:val="00FE7997"/>
    <w:rsid w:val="00FE7CF2"/>
    <w:rsid w:val="00FF0213"/>
    <w:rsid w:val="00FF02DB"/>
    <w:rsid w:val="00FF04FA"/>
    <w:rsid w:val="00FF0583"/>
    <w:rsid w:val="00FF0DB1"/>
    <w:rsid w:val="00FF0F92"/>
    <w:rsid w:val="00FF19F5"/>
    <w:rsid w:val="00FF1CEE"/>
    <w:rsid w:val="00FF1D3C"/>
    <w:rsid w:val="00FF1FDB"/>
    <w:rsid w:val="00FF26B2"/>
    <w:rsid w:val="00FF2978"/>
    <w:rsid w:val="00FF2ADA"/>
    <w:rsid w:val="00FF2C79"/>
    <w:rsid w:val="00FF38E6"/>
    <w:rsid w:val="00FF3C31"/>
    <w:rsid w:val="00FF4074"/>
    <w:rsid w:val="00FF40AB"/>
    <w:rsid w:val="00FF476F"/>
    <w:rsid w:val="00FF488E"/>
    <w:rsid w:val="00FF48F8"/>
    <w:rsid w:val="00FF4B40"/>
    <w:rsid w:val="00FF4B8B"/>
    <w:rsid w:val="00FF5024"/>
    <w:rsid w:val="00FF513E"/>
    <w:rsid w:val="00FF52EC"/>
    <w:rsid w:val="00FF592D"/>
    <w:rsid w:val="00FF709C"/>
    <w:rsid w:val="00FF71B8"/>
    <w:rsid w:val="00FF759D"/>
    <w:rsid w:val="00FF7D79"/>
    <w:rsid w:val="00FF7F0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locked="1" w:semiHidden="0" w:uiPriority="0"/>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C66F3"/>
    <w:rPr>
      <w:rFonts w:ascii="Times New Roman" w:eastAsia="Times New Roman" w:hAnsi="Times New Roman"/>
      <w:sz w:val="24"/>
      <w:szCs w:val="24"/>
    </w:rPr>
  </w:style>
  <w:style w:type="paragraph" w:styleId="Heading1">
    <w:name w:val="heading 1"/>
    <w:basedOn w:val="Normal"/>
    <w:next w:val="Normal"/>
    <w:link w:val="Heading1Char"/>
    <w:uiPriority w:val="99"/>
    <w:qFormat/>
    <w:rsid w:val="000C66F3"/>
    <w:pPr>
      <w:keepNext/>
      <w:widowControl w:val="0"/>
      <w:autoSpaceDE w:val="0"/>
      <w:autoSpaceDN w:val="0"/>
      <w:adjustRightInd w:val="0"/>
      <w:ind w:firstLine="260"/>
      <w:jc w:val="center"/>
      <w:outlineLvl w:val="0"/>
    </w:pPr>
    <w:rPr>
      <w:sz w:val="28"/>
      <w:szCs w:val="20"/>
    </w:rPr>
  </w:style>
  <w:style w:type="paragraph" w:styleId="Heading2">
    <w:name w:val="heading 2"/>
    <w:basedOn w:val="Normal"/>
    <w:next w:val="Normal"/>
    <w:link w:val="Heading2Char"/>
    <w:uiPriority w:val="99"/>
    <w:qFormat/>
    <w:rsid w:val="000C66F3"/>
    <w:pPr>
      <w:keepNext/>
      <w:widowControl w:val="0"/>
      <w:autoSpaceDE w:val="0"/>
      <w:autoSpaceDN w:val="0"/>
      <w:adjustRightInd w:val="0"/>
      <w:spacing w:before="420"/>
      <w:ind w:firstLine="567"/>
      <w:jc w:val="center"/>
      <w:outlineLvl w:val="1"/>
    </w:pPr>
    <w:rPr>
      <w:sz w:val="28"/>
      <w:szCs w:val="20"/>
    </w:rPr>
  </w:style>
  <w:style w:type="paragraph" w:styleId="Heading3">
    <w:name w:val="heading 3"/>
    <w:basedOn w:val="Normal"/>
    <w:next w:val="Normal"/>
    <w:link w:val="Heading3Char"/>
    <w:uiPriority w:val="99"/>
    <w:qFormat/>
    <w:rsid w:val="000C66F3"/>
    <w:pPr>
      <w:keepNext/>
      <w:widowControl w:val="0"/>
      <w:autoSpaceDE w:val="0"/>
      <w:autoSpaceDN w:val="0"/>
      <w:adjustRightInd w:val="0"/>
      <w:ind w:firstLine="567"/>
      <w:jc w:val="center"/>
      <w:outlineLvl w:val="2"/>
    </w:pPr>
    <w:rPr>
      <w:b/>
      <w:bCs/>
      <w:sz w:val="28"/>
      <w:szCs w:val="20"/>
    </w:rPr>
  </w:style>
  <w:style w:type="paragraph" w:styleId="Heading4">
    <w:name w:val="heading 4"/>
    <w:basedOn w:val="Normal"/>
    <w:next w:val="Normal"/>
    <w:link w:val="Heading4Char"/>
    <w:uiPriority w:val="99"/>
    <w:qFormat/>
    <w:rsid w:val="000C66F3"/>
    <w:pPr>
      <w:keepNext/>
      <w:widowControl w:val="0"/>
      <w:autoSpaceDE w:val="0"/>
      <w:autoSpaceDN w:val="0"/>
      <w:adjustRightInd w:val="0"/>
      <w:ind w:left="40" w:firstLine="527"/>
      <w:jc w:val="center"/>
      <w:outlineLvl w:val="3"/>
    </w:pPr>
    <w:rPr>
      <w:b/>
      <w:bCs/>
      <w:sz w:val="28"/>
      <w:szCs w:val="20"/>
    </w:rPr>
  </w:style>
  <w:style w:type="paragraph" w:styleId="Heading5">
    <w:name w:val="heading 5"/>
    <w:basedOn w:val="Normal"/>
    <w:next w:val="Normal"/>
    <w:link w:val="Heading5Char"/>
    <w:uiPriority w:val="99"/>
    <w:qFormat/>
    <w:rsid w:val="000C66F3"/>
    <w:pPr>
      <w:keepNext/>
      <w:widowControl w:val="0"/>
      <w:autoSpaceDE w:val="0"/>
      <w:autoSpaceDN w:val="0"/>
      <w:adjustRightInd w:val="0"/>
      <w:spacing w:before="360"/>
      <w:jc w:val="center"/>
      <w:outlineLvl w:val="4"/>
    </w:pPr>
    <w:rPr>
      <w:sz w:val="28"/>
      <w:szCs w:val="20"/>
    </w:rPr>
  </w:style>
  <w:style w:type="paragraph" w:styleId="Heading6">
    <w:name w:val="heading 6"/>
    <w:basedOn w:val="Normal"/>
    <w:next w:val="Normal"/>
    <w:link w:val="Heading6Char"/>
    <w:uiPriority w:val="99"/>
    <w:qFormat/>
    <w:rsid w:val="000C66F3"/>
    <w:pPr>
      <w:keepNext/>
      <w:widowControl w:val="0"/>
      <w:autoSpaceDE w:val="0"/>
      <w:autoSpaceDN w:val="0"/>
      <w:adjustRightInd w:val="0"/>
      <w:spacing w:before="20" w:line="499" w:lineRule="auto"/>
      <w:ind w:left="40" w:firstLine="527"/>
      <w:jc w:val="center"/>
      <w:outlineLvl w:val="5"/>
    </w:pPr>
    <w:rPr>
      <w:sz w:val="28"/>
      <w:szCs w:val="20"/>
    </w:rPr>
  </w:style>
  <w:style w:type="paragraph" w:styleId="Heading7">
    <w:name w:val="heading 7"/>
    <w:basedOn w:val="Normal"/>
    <w:next w:val="Normal"/>
    <w:link w:val="Heading7Char"/>
    <w:uiPriority w:val="99"/>
    <w:qFormat/>
    <w:rsid w:val="000C66F3"/>
    <w:pPr>
      <w:keepNext/>
      <w:widowControl w:val="0"/>
      <w:autoSpaceDE w:val="0"/>
      <w:autoSpaceDN w:val="0"/>
      <w:adjustRightInd w:val="0"/>
      <w:spacing w:before="420"/>
      <w:jc w:val="center"/>
      <w:outlineLvl w:val="6"/>
    </w:pPr>
    <w:rPr>
      <w:b/>
      <w:bCs/>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66F3"/>
    <w:rPr>
      <w:rFonts w:ascii="Times New Roman" w:hAnsi="Times New Roman" w:cs="Times New Roman"/>
      <w:sz w:val="20"/>
      <w:szCs w:val="20"/>
      <w:lang w:eastAsia="ru-RU"/>
    </w:rPr>
  </w:style>
  <w:style w:type="character" w:customStyle="1" w:styleId="Heading2Char">
    <w:name w:val="Heading 2 Char"/>
    <w:basedOn w:val="DefaultParagraphFont"/>
    <w:link w:val="Heading2"/>
    <w:uiPriority w:val="99"/>
    <w:locked/>
    <w:rsid w:val="000C66F3"/>
    <w:rPr>
      <w:rFonts w:ascii="Times New Roman" w:hAnsi="Times New Roman" w:cs="Times New Roman"/>
      <w:sz w:val="20"/>
      <w:szCs w:val="20"/>
      <w:lang w:eastAsia="ru-RU"/>
    </w:rPr>
  </w:style>
  <w:style w:type="character" w:customStyle="1" w:styleId="Heading3Char">
    <w:name w:val="Heading 3 Char"/>
    <w:basedOn w:val="DefaultParagraphFont"/>
    <w:link w:val="Heading3"/>
    <w:uiPriority w:val="99"/>
    <w:locked/>
    <w:rsid w:val="000C66F3"/>
    <w:rPr>
      <w:rFonts w:ascii="Times New Roman" w:hAnsi="Times New Roman" w:cs="Times New Roman"/>
      <w:b/>
      <w:bCs/>
      <w:sz w:val="20"/>
      <w:szCs w:val="20"/>
      <w:lang w:eastAsia="ru-RU"/>
    </w:rPr>
  </w:style>
  <w:style w:type="character" w:customStyle="1" w:styleId="Heading4Char">
    <w:name w:val="Heading 4 Char"/>
    <w:basedOn w:val="DefaultParagraphFont"/>
    <w:link w:val="Heading4"/>
    <w:uiPriority w:val="99"/>
    <w:locked/>
    <w:rsid w:val="000C66F3"/>
    <w:rPr>
      <w:rFonts w:ascii="Times New Roman" w:hAnsi="Times New Roman" w:cs="Times New Roman"/>
      <w:b/>
      <w:bCs/>
      <w:sz w:val="20"/>
      <w:szCs w:val="20"/>
      <w:lang w:eastAsia="ru-RU"/>
    </w:rPr>
  </w:style>
  <w:style w:type="character" w:customStyle="1" w:styleId="Heading5Char">
    <w:name w:val="Heading 5 Char"/>
    <w:basedOn w:val="DefaultParagraphFont"/>
    <w:link w:val="Heading5"/>
    <w:uiPriority w:val="99"/>
    <w:locked/>
    <w:rsid w:val="000C66F3"/>
    <w:rPr>
      <w:rFonts w:ascii="Times New Roman" w:hAnsi="Times New Roman" w:cs="Times New Roman"/>
      <w:sz w:val="20"/>
      <w:szCs w:val="20"/>
      <w:lang w:eastAsia="ru-RU"/>
    </w:rPr>
  </w:style>
  <w:style w:type="character" w:customStyle="1" w:styleId="Heading6Char">
    <w:name w:val="Heading 6 Char"/>
    <w:basedOn w:val="DefaultParagraphFont"/>
    <w:link w:val="Heading6"/>
    <w:uiPriority w:val="99"/>
    <w:locked/>
    <w:rsid w:val="000C66F3"/>
    <w:rPr>
      <w:rFonts w:ascii="Times New Roman" w:hAnsi="Times New Roman" w:cs="Times New Roman"/>
      <w:sz w:val="20"/>
      <w:szCs w:val="20"/>
      <w:lang w:eastAsia="ru-RU"/>
    </w:rPr>
  </w:style>
  <w:style w:type="character" w:customStyle="1" w:styleId="Heading7Char">
    <w:name w:val="Heading 7 Char"/>
    <w:basedOn w:val="DefaultParagraphFont"/>
    <w:link w:val="Heading7"/>
    <w:uiPriority w:val="99"/>
    <w:locked/>
    <w:rsid w:val="000C66F3"/>
    <w:rPr>
      <w:rFonts w:ascii="Times New Roman" w:hAnsi="Times New Roman" w:cs="Times New Roman"/>
      <w:b/>
      <w:bCs/>
      <w:sz w:val="20"/>
      <w:szCs w:val="20"/>
      <w:lang w:eastAsia="ru-RU"/>
    </w:rPr>
  </w:style>
  <w:style w:type="paragraph" w:styleId="Title">
    <w:name w:val="Title"/>
    <w:basedOn w:val="Normal"/>
    <w:link w:val="TitleChar"/>
    <w:uiPriority w:val="99"/>
    <w:qFormat/>
    <w:rsid w:val="000C66F3"/>
    <w:pPr>
      <w:widowControl w:val="0"/>
      <w:autoSpaceDE w:val="0"/>
      <w:autoSpaceDN w:val="0"/>
      <w:adjustRightInd w:val="0"/>
      <w:jc w:val="center"/>
    </w:pPr>
    <w:rPr>
      <w:b/>
      <w:bCs/>
    </w:rPr>
  </w:style>
  <w:style w:type="character" w:customStyle="1" w:styleId="TitleChar">
    <w:name w:val="Title Char"/>
    <w:basedOn w:val="DefaultParagraphFont"/>
    <w:link w:val="Title"/>
    <w:uiPriority w:val="99"/>
    <w:locked/>
    <w:rsid w:val="000C66F3"/>
    <w:rPr>
      <w:rFonts w:ascii="Times New Roman" w:hAnsi="Times New Roman" w:cs="Times New Roman"/>
      <w:b/>
      <w:bCs/>
      <w:sz w:val="24"/>
      <w:szCs w:val="24"/>
      <w:lang w:eastAsia="ru-RU"/>
    </w:rPr>
  </w:style>
  <w:style w:type="paragraph" w:styleId="BodyTextIndent">
    <w:name w:val="Body Text Indent"/>
    <w:basedOn w:val="Normal"/>
    <w:link w:val="BodyTextIndentChar"/>
    <w:uiPriority w:val="99"/>
    <w:rsid w:val="000C66F3"/>
    <w:pPr>
      <w:widowControl w:val="0"/>
      <w:autoSpaceDE w:val="0"/>
      <w:autoSpaceDN w:val="0"/>
      <w:adjustRightInd w:val="0"/>
      <w:ind w:firstLine="260"/>
      <w:jc w:val="center"/>
    </w:pPr>
    <w:rPr>
      <w:sz w:val="28"/>
      <w:szCs w:val="20"/>
    </w:rPr>
  </w:style>
  <w:style w:type="character" w:customStyle="1" w:styleId="BodyTextIndentChar">
    <w:name w:val="Body Text Indent Char"/>
    <w:basedOn w:val="DefaultParagraphFont"/>
    <w:link w:val="BodyTextIndent"/>
    <w:uiPriority w:val="99"/>
    <w:locked/>
    <w:rsid w:val="000C66F3"/>
    <w:rPr>
      <w:rFonts w:ascii="Times New Roman" w:hAnsi="Times New Roman" w:cs="Times New Roman"/>
      <w:sz w:val="20"/>
      <w:szCs w:val="20"/>
      <w:lang w:eastAsia="ru-RU"/>
    </w:rPr>
  </w:style>
  <w:style w:type="paragraph" w:styleId="BodyTextIndent2">
    <w:name w:val="Body Text Indent 2"/>
    <w:basedOn w:val="Normal"/>
    <w:link w:val="BodyTextIndent2Char"/>
    <w:uiPriority w:val="99"/>
    <w:rsid w:val="000C66F3"/>
    <w:pPr>
      <w:widowControl w:val="0"/>
      <w:autoSpaceDE w:val="0"/>
      <w:autoSpaceDN w:val="0"/>
      <w:adjustRightInd w:val="0"/>
      <w:ind w:firstLine="567"/>
      <w:jc w:val="both"/>
    </w:pPr>
    <w:rPr>
      <w:sz w:val="28"/>
      <w:szCs w:val="20"/>
    </w:rPr>
  </w:style>
  <w:style w:type="character" w:customStyle="1" w:styleId="BodyTextIndent2Char">
    <w:name w:val="Body Text Indent 2 Char"/>
    <w:basedOn w:val="DefaultParagraphFont"/>
    <w:link w:val="BodyTextIndent2"/>
    <w:uiPriority w:val="99"/>
    <w:locked/>
    <w:rsid w:val="000C66F3"/>
    <w:rPr>
      <w:rFonts w:ascii="Times New Roman" w:hAnsi="Times New Roman" w:cs="Times New Roman"/>
      <w:sz w:val="20"/>
      <w:szCs w:val="20"/>
      <w:lang w:eastAsia="ru-RU"/>
    </w:rPr>
  </w:style>
  <w:style w:type="paragraph" w:styleId="BodyTextIndent3">
    <w:name w:val="Body Text Indent 3"/>
    <w:basedOn w:val="Normal"/>
    <w:link w:val="BodyTextIndent3Char"/>
    <w:uiPriority w:val="99"/>
    <w:rsid w:val="000C66F3"/>
    <w:pPr>
      <w:widowControl w:val="0"/>
      <w:autoSpaceDE w:val="0"/>
      <w:autoSpaceDN w:val="0"/>
      <w:adjustRightInd w:val="0"/>
      <w:spacing w:before="160"/>
      <w:ind w:left="40" w:firstLine="300"/>
      <w:jc w:val="both"/>
    </w:pPr>
    <w:rPr>
      <w:sz w:val="28"/>
      <w:szCs w:val="20"/>
    </w:rPr>
  </w:style>
  <w:style w:type="character" w:customStyle="1" w:styleId="BodyTextIndent3Char">
    <w:name w:val="Body Text Indent 3 Char"/>
    <w:basedOn w:val="DefaultParagraphFont"/>
    <w:link w:val="BodyTextIndent3"/>
    <w:uiPriority w:val="99"/>
    <w:locked/>
    <w:rsid w:val="000C66F3"/>
    <w:rPr>
      <w:rFonts w:ascii="Times New Roman" w:hAnsi="Times New Roman" w:cs="Times New Roman"/>
      <w:sz w:val="20"/>
      <w:szCs w:val="20"/>
      <w:lang w:eastAsia="ru-RU"/>
    </w:rPr>
  </w:style>
  <w:style w:type="paragraph" w:customStyle="1" w:styleId="FR4">
    <w:name w:val="FR4"/>
    <w:uiPriority w:val="99"/>
    <w:rsid w:val="000C66F3"/>
    <w:pPr>
      <w:widowControl w:val="0"/>
      <w:autoSpaceDE w:val="0"/>
      <w:autoSpaceDN w:val="0"/>
      <w:adjustRightInd w:val="0"/>
      <w:spacing w:before="100"/>
      <w:ind w:left="1040"/>
    </w:pPr>
    <w:rPr>
      <w:rFonts w:ascii="Times New Roman" w:eastAsia="Times New Roman" w:hAnsi="Times New Roman"/>
      <w:sz w:val="18"/>
      <w:szCs w:val="20"/>
    </w:rPr>
  </w:style>
  <w:style w:type="paragraph" w:styleId="BalloonText">
    <w:name w:val="Balloon Text"/>
    <w:basedOn w:val="Normal"/>
    <w:link w:val="BalloonTextChar"/>
    <w:uiPriority w:val="99"/>
    <w:semiHidden/>
    <w:rsid w:val="000C66F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66F3"/>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24</Pages>
  <Words>3938</Words>
  <Characters>22453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Home</cp:lastModifiedBy>
  <cp:revision>21</cp:revision>
  <dcterms:created xsi:type="dcterms:W3CDTF">2012-12-10T13:29:00Z</dcterms:created>
  <dcterms:modified xsi:type="dcterms:W3CDTF">2014-03-16T16:19:00Z</dcterms:modified>
</cp:coreProperties>
</file>